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2BB" w:rsidRDefault="00E857B7" w:rsidP="004452BB">
      <w:pPr>
        <w:pStyle w:val="a7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81025" cy="742950"/>
            <wp:effectExtent l="19050" t="0" r="9525" b="0"/>
            <wp:docPr id="1" name="Рисунок 1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2BB" w:rsidRDefault="004452BB" w:rsidP="004452BB">
      <w:pPr>
        <w:spacing w:line="252" w:lineRule="auto"/>
        <w:rPr>
          <w:lang w:eastAsia="hi-IN" w:bidi="hi-IN"/>
        </w:rPr>
      </w:pPr>
    </w:p>
    <w:p w:rsidR="004452BB" w:rsidRDefault="004452BB" w:rsidP="004452BB">
      <w:pPr>
        <w:spacing w:line="252" w:lineRule="auto"/>
        <w:jc w:val="center"/>
        <w:rPr>
          <w:b/>
          <w:sz w:val="28"/>
          <w:szCs w:val="28"/>
        </w:rPr>
      </w:pPr>
    </w:p>
    <w:p w:rsidR="004452BB" w:rsidRDefault="004452BB" w:rsidP="004452BB">
      <w:pPr>
        <w:spacing w:line="252" w:lineRule="auto"/>
        <w:jc w:val="center"/>
        <w:rPr>
          <w:b/>
          <w:sz w:val="28"/>
          <w:szCs w:val="28"/>
        </w:rPr>
      </w:pPr>
    </w:p>
    <w:p w:rsidR="004452BB" w:rsidRDefault="004452BB" w:rsidP="004452BB">
      <w:pPr>
        <w:pStyle w:val="a7"/>
      </w:pPr>
      <w:r>
        <w:t>СОВЕТ</w:t>
      </w:r>
    </w:p>
    <w:p w:rsidR="004452BB" w:rsidRDefault="004452BB" w:rsidP="004452BB">
      <w:pPr>
        <w:pStyle w:val="a7"/>
      </w:pPr>
      <w:r>
        <w:rPr>
          <w:sz w:val="36"/>
          <w:szCs w:val="36"/>
        </w:rPr>
        <w:t>Камышевского</w:t>
      </w:r>
      <w:r>
        <w:t xml:space="preserve"> МУНИЦИПАЛЬНОГО ОБРАЗОВАНИЯ</w:t>
      </w:r>
    </w:p>
    <w:p w:rsidR="004452BB" w:rsidRDefault="004452BB" w:rsidP="004452BB">
      <w:pPr>
        <w:pStyle w:val="a7"/>
      </w:pPr>
      <w:r>
        <w:t>ДЕРГАЧЕВСКОГО МУНИЦИПАЛЬНОГО РАЙОНА</w:t>
      </w:r>
    </w:p>
    <w:p w:rsidR="004452BB" w:rsidRDefault="004452BB" w:rsidP="004452BB">
      <w:pPr>
        <w:pStyle w:val="a7"/>
      </w:pPr>
      <w:r>
        <w:t>САРАТОВСКОЙ ОБЛАСТИ</w:t>
      </w:r>
    </w:p>
    <w:p w:rsidR="004452BB" w:rsidRDefault="004452BB" w:rsidP="004452BB">
      <w:pPr>
        <w:pStyle w:val="a7"/>
        <w:rPr>
          <w:szCs w:val="28"/>
        </w:rPr>
      </w:pPr>
    </w:p>
    <w:p w:rsidR="004452BB" w:rsidRPr="004452BB" w:rsidRDefault="004452BB" w:rsidP="004452BB">
      <w:pPr>
        <w:jc w:val="center"/>
        <w:rPr>
          <w:b/>
          <w:sz w:val="32"/>
          <w:szCs w:val="32"/>
        </w:rPr>
      </w:pPr>
      <w:r w:rsidRPr="004452BB">
        <w:rPr>
          <w:b/>
          <w:sz w:val="32"/>
          <w:szCs w:val="32"/>
        </w:rPr>
        <w:t xml:space="preserve">Решение № </w:t>
      </w:r>
      <w:r w:rsidR="00323A03">
        <w:rPr>
          <w:b/>
          <w:sz w:val="32"/>
          <w:szCs w:val="32"/>
        </w:rPr>
        <w:t>448-609</w:t>
      </w:r>
    </w:p>
    <w:p w:rsidR="004452BB" w:rsidRDefault="00323A03" w:rsidP="004452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26 декабря 2022 г.</w:t>
      </w: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A63B6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 бюджете Камышевского</w:t>
      </w:r>
    </w:p>
    <w:p w:rsidR="004452BB" w:rsidRDefault="004452BB" w:rsidP="004452B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на 202</w:t>
      </w:r>
      <w:r w:rsidR="00AE68E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</w:t>
      </w:r>
    </w:p>
    <w:p w:rsidR="004452BB" w:rsidRDefault="004452BB" w:rsidP="004452B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 плановый период 202</w:t>
      </w:r>
      <w:r w:rsidR="00AE68E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="00AE68E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</w:t>
      </w:r>
    </w:p>
    <w:p w:rsidR="004452BB" w:rsidRDefault="004452BB" w:rsidP="004452BB">
      <w:pPr>
        <w:jc w:val="both"/>
        <w:rPr>
          <w:b/>
          <w:sz w:val="28"/>
          <w:szCs w:val="28"/>
        </w:rPr>
      </w:pP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Пункт 1</w:t>
      </w:r>
      <w:r>
        <w:rPr>
          <w:sz w:val="28"/>
          <w:szCs w:val="28"/>
        </w:rPr>
        <w:t xml:space="preserve">. Утвердить  бюджет Камышевского муниципального образования Дергачевского муниципального района Саратовской области </w:t>
      </w:r>
      <w:r w:rsidR="00AE68EF">
        <w:rPr>
          <w:sz w:val="28"/>
          <w:szCs w:val="28"/>
        </w:rPr>
        <w:t>на 2023 год и  плановый период 2024 и 2025 годов</w:t>
      </w:r>
      <w:r>
        <w:rPr>
          <w:sz w:val="28"/>
          <w:szCs w:val="28"/>
        </w:rPr>
        <w:t>: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>Общий объем доходов  бюджета Камышевского муниципального образования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AE68EF">
        <w:rPr>
          <w:sz w:val="28"/>
          <w:szCs w:val="28"/>
        </w:rPr>
        <w:t>3</w:t>
      </w:r>
      <w:r>
        <w:rPr>
          <w:sz w:val="28"/>
          <w:szCs w:val="28"/>
        </w:rPr>
        <w:t xml:space="preserve"> год в сумме  </w:t>
      </w:r>
      <w:r w:rsidR="00B50DD4">
        <w:rPr>
          <w:sz w:val="28"/>
          <w:szCs w:val="28"/>
        </w:rPr>
        <w:t>7496,7</w:t>
      </w:r>
      <w:r>
        <w:rPr>
          <w:sz w:val="28"/>
          <w:szCs w:val="28"/>
        </w:rPr>
        <w:t xml:space="preserve"> тыс. рублей;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AE68EF">
        <w:rPr>
          <w:sz w:val="28"/>
          <w:szCs w:val="28"/>
        </w:rPr>
        <w:t>4</w:t>
      </w:r>
      <w:r>
        <w:rPr>
          <w:sz w:val="28"/>
          <w:szCs w:val="28"/>
        </w:rPr>
        <w:t xml:space="preserve"> год в сумме </w:t>
      </w:r>
      <w:r w:rsidR="00B50DD4">
        <w:rPr>
          <w:sz w:val="28"/>
          <w:szCs w:val="28"/>
        </w:rPr>
        <w:t>4082,4</w:t>
      </w:r>
      <w:r>
        <w:rPr>
          <w:sz w:val="28"/>
          <w:szCs w:val="28"/>
        </w:rPr>
        <w:t xml:space="preserve"> тыс. рублей;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AE68EF">
        <w:rPr>
          <w:sz w:val="28"/>
          <w:szCs w:val="28"/>
        </w:rPr>
        <w:t>5</w:t>
      </w:r>
      <w:r>
        <w:rPr>
          <w:sz w:val="28"/>
          <w:szCs w:val="28"/>
        </w:rPr>
        <w:t xml:space="preserve"> год в сумме </w:t>
      </w:r>
      <w:r w:rsidR="00B50DD4">
        <w:rPr>
          <w:sz w:val="28"/>
          <w:szCs w:val="28"/>
        </w:rPr>
        <w:t>4233,5</w:t>
      </w:r>
      <w:r>
        <w:rPr>
          <w:sz w:val="28"/>
          <w:szCs w:val="28"/>
        </w:rPr>
        <w:t xml:space="preserve"> тыс. рублей.</w:t>
      </w:r>
    </w:p>
    <w:p w:rsidR="004452BB" w:rsidRDefault="004452BB" w:rsidP="004452BB">
      <w:pPr>
        <w:jc w:val="both"/>
        <w:rPr>
          <w:sz w:val="28"/>
          <w:szCs w:val="28"/>
        </w:rPr>
      </w:pP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расходов бюджета Камышевского муниципального образования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>на  202</w:t>
      </w:r>
      <w:r w:rsidR="00074700">
        <w:rPr>
          <w:sz w:val="28"/>
          <w:szCs w:val="28"/>
        </w:rPr>
        <w:t>3</w:t>
      </w:r>
      <w:r>
        <w:rPr>
          <w:sz w:val="28"/>
          <w:szCs w:val="28"/>
        </w:rPr>
        <w:t xml:space="preserve"> год в сумме </w:t>
      </w:r>
      <w:r w:rsidR="00B50DD4">
        <w:rPr>
          <w:sz w:val="28"/>
          <w:szCs w:val="28"/>
        </w:rPr>
        <w:t>7496,7</w:t>
      </w:r>
      <w:r>
        <w:rPr>
          <w:sz w:val="28"/>
          <w:szCs w:val="28"/>
        </w:rPr>
        <w:t xml:space="preserve"> тыс. рублей;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074700">
        <w:rPr>
          <w:sz w:val="28"/>
          <w:szCs w:val="28"/>
        </w:rPr>
        <w:t>4</w:t>
      </w:r>
      <w:r>
        <w:rPr>
          <w:sz w:val="28"/>
          <w:szCs w:val="28"/>
        </w:rPr>
        <w:t xml:space="preserve"> год в сумме </w:t>
      </w:r>
      <w:r w:rsidR="00B50DD4">
        <w:rPr>
          <w:sz w:val="28"/>
          <w:szCs w:val="28"/>
        </w:rPr>
        <w:t>4082,4</w:t>
      </w:r>
      <w:r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074700">
        <w:rPr>
          <w:sz w:val="28"/>
          <w:szCs w:val="28"/>
        </w:rPr>
        <w:t>66,6</w:t>
      </w:r>
      <w:r>
        <w:rPr>
          <w:sz w:val="28"/>
          <w:szCs w:val="28"/>
        </w:rPr>
        <w:t xml:space="preserve"> тыс. рублей;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074700">
        <w:rPr>
          <w:sz w:val="28"/>
          <w:szCs w:val="28"/>
        </w:rPr>
        <w:t>5</w:t>
      </w:r>
      <w:r>
        <w:rPr>
          <w:sz w:val="28"/>
          <w:szCs w:val="28"/>
        </w:rPr>
        <w:t xml:space="preserve"> год в сумме </w:t>
      </w:r>
      <w:r w:rsidR="00B50DD4">
        <w:rPr>
          <w:sz w:val="28"/>
          <w:szCs w:val="28"/>
        </w:rPr>
        <w:t>4233,5</w:t>
      </w:r>
      <w:r>
        <w:rPr>
          <w:sz w:val="28"/>
          <w:szCs w:val="28"/>
        </w:rPr>
        <w:t xml:space="preserve"> тыс. рублей, в том числе условно утвержденные расходы в сумме </w:t>
      </w:r>
      <w:r w:rsidR="00074700">
        <w:rPr>
          <w:sz w:val="28"/>
          <w:szCs w:val="28"/>
        </w:rPr>
        <w:t>137,6</w:t>
      </w:r>
      <w:r>
        <w:rPr>
          <w:sz w:val="28"/>
          <w:szCs w:val="28"/>
        </w:rPr>
        <w:t xml:space="preserve"> тыс. рублей.</w:t>
      </w:r>
    </w:p>
    <w:p w:rsidR="004452BB" w:rsidRDefault="004452BB" w:rsidP="004452BB">
      <w:pPr>
        <w:jc w:val="both"/>
        <w:rPr>
          <w:sz w:val="28"/>
          <w:szCs w:val="28"/>
        </w:rPr>
      </w:pP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>Дефицит бюджета Камышевского муниципального образования  в размере 0 тыс. рублей или 0,0% объема доходов бюджета без учета утвержденного объема безвозмездных поступлений.</w:t>
      </w:r>
    </w:p>
    <w:p w:rsidR="004452BB" w:rsidRDefault="004452BB" w:rsidP="004452BB">
      <w:pPr>
        <w:jc w:val="both"/>
        <w:rPr>
          <w:sz w:val="28"/>
          <w:szCs w:val="28"/>
        </w:rPr>
      </w:pP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Пункт 2. </w:t>
      </w:r>
      <w:r>
        <w:rPr>
          <w:sz w:val="28"/>
          <w:szCs w:val="28"/>
        </w:rPr>
        <w:t xml:space="preserve">Утвердить безвозмездные поступления в бюджет Камышевского муниципального образования Дергачевского муниципального района Саратовской области </w:t>
      </w:r>
      <w:r w:rsidR="00AE68EF">
        <w:rPr>
          <w:sz w:val="28"/>
          <w:szCs w:val="28"/>
        </w:rPr>
        <w:t xml:space="preserve">на 2023 год и на плановый период 2024 и 2025 </w:t>
      </w:r>
      <w:r>
        <w:rPr>
          <w:sz w:val="28"/>
          <w:szCs w:val="28"/>
        </w:rPr>
        <w:t>годов согласно приложению 1 к настоящему решению.</w:t>
      </w:r>
    </w:p>
    <w:p w:rsidR="004452BB" w:rsidRDefault="004452BB" w:rsidP="004452BB">
      <w:pPr>
        <w:jc w:val="both"/>
        <w:rPr>
          <w:sz w:val="28"/>
          <w:szCs w:val="28"/>
        </w:rPr>
      </w:pP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Пункт 3. </w:t>
      </w:r>
      <w:r>
        <w:rPr>
          <w:sz w:val="28"/>
          <w:szCs w:val="28"/>
        </w:rPr>
        <w:t>Утвердить налоговые и неналоговые доходы бюджета Камышевского муниципального образования Дергачевского района Саратовской области на 202</w:t>
      </w:r>
      <w:r w:rsidR="00074700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плановый период 202</w:t>
      </w:r>
      <w:r w:rsidR="00074700">
        <w:rPr>
          <w:sz w:val="28"/>
          <w:szCs w:val="28"/>
        </w:rPr>
        <w:t>4</w:t>
      </w:r>
      <w:r>
        <w:rPr>
          <w:sz w:val="28"/>
          <w:szCs w:val="28"/>
        </w:rPr>
        <w:t xml:space="preserve"> и 202</w:t>
      </w:r>
      <w:r w:rsidR="00074700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  согласно приложению 2 к настоящему решению.</w:t>
      </w:r>
    </w:p>
    <w:p w:rsidR="004452BB" w:rsidRDefault="004452BB" w:rsidP="004452BB">
      <w:pPr>
        <w:rPr>
          <w:sz w:val="28"/>
          <w:szCs w:val="28"/>
        </w:rPr>
      </w:pPr>
    </w:p>
    <w:p w:rsidR="004452BB" w:rsidRDefault="004452BB" w:rsidP="004452BB">
      <w:pPr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Пункт 4</w:t>
      </w:r>
      <w:r>
        <w:rPr>
          <w:sz w:val="28"/>
          <w:szCs w:val="28"/>
        </w:rPr>
        <w:t>. Утвердить на 202</w:t>
      </w:r>
      <w:r w:rsidR="00074700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плановый период 202</w:t>
      </w:r>
      <w:r w:rsidR="00074700">
        <w:rPr>
          <w:sz w:val="28"/>
          <w:szCs w:val="28"/>
        </w:rPr>
        <w:t>4</w:t>
      </w:r>
      <w:r>
        <w:rPr>
          <w:sz w:val="28"/>
          <w:szCs w:val="28"/>
        </w:rPr>
        <w:t xml:space="preserve"> и 202</w:t>
      </w:r>
      <w:r w:rsidR="00074700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годов:</w:t>
      </w:r>
    </w:p>
    <w:p w:rsidR="004452BB" w:rsidRDefault="004452BB" w:rsidP="004452BB">
      <w:pPr>
        <w:rPr>
          <w:sz w:val="28"/>
          <w:szCs w:val="28"/>
        </w:rPr>
      </w:pPr>
      <w:r>
        <w:rPr>
          <w:sz w:val="28"/>
          <w:szCs w:val="28"/>
        </w:rPr>
        <w:t>4.1.общий объем бюджетных ассигнований на исполнение публичных нормативных обязательств:</w:t>
      </w:r>
    </w:p>
    <w:p w:rsidR="004452BB" w:rsidRDefault="004452BB" w:rsidP="004452BB">
      <w:pPr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</w:t>
      </w:r>
      <w:r w:rsidR="00A64834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 в сумме  0,0 тыс. рублей;</w:t>
      </w:r>
    </w:p>
    <w:p w:rsidR="004452BB" w:rsidRDefault="004452BB" w:rsidP="004452BB">
      <w:pPr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</w:t>
      </w:r>
      <w:r w:rsidR="00A6483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 в сумме  0,0 тыс. рублей;</w:t>
      </w:r>
    </w:p>
    <w:p w:rsidR="004452BB" w:rsidRDefault="004452BB" w:rsidP="004452BB">
      <w:pPr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</w:t>
      </w:r>
      <w:r w:rsidR="00A64834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 в сумме  0,0 тыс. рублей;</w:t>
      </w:r>
    </w:p>
    <w:p w:rsidR="004452BB" w:rsidRDefault="004452BB" w:rsidP="004452BB">
      <w:pPr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4.2 объем бюджетных ассигнований муниципального дорожного фонда:</w:t>
      </w:r>
    </w:p>
    <w:p w:rsidR="004452BB" w:rsidRDefault="004452BB" w:rsidP="004452BB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A64834">
        <w:rPr>
          <w:sz w:val="28"/>
          <w:szCs w:val="28"/>
        </w:rPr>
        <w:t>3</w:t>
      </w:r>
      <w:r>
        <w:rPr>
          <w:sz w:val="28"/>
          <w:szCs w:val="28"/>
        </w:rPr>
        <w:t xml:space="preserve"> год в сумме  </w:t>
      </w:r>
      <w:r w:rsidR="00A64834">
        <w:rPr>
          <w:sz w:val="28"/>
          <w:szCs w:val="28"/>
        </w:rPr>
        <w:t>2981,5</w:t>
      </w:r>
      <w:r>
        <w:rPr>
          <w:sz w:val="28"/>
          <w:szCs w:val="28"/>
        </w:rPr>
        <w:t xml:space="preserve"> тыс. рублей;</w:t>
      </w:r>
    </w:p>
    <w:p w:rsidR="004452BB" w:rsidRDefault="004452BB" w:rsidP="004452BB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A64834">
        <w:rPr>
          <w:sz w:val="28"/>
          <w:szCs w:val="28"/>
        </w:rPr>
        <w:t>4</w:t>
      </w:r>
      <w:r>
        <w:rPr>
          <w:sz w:val="28"/>
          <w:szCs w:val="28"/>
        </w:rPr>
        <w:t xml:space="preserve"> год в сумме </w:t>
      </w:r>
      <w:r w:rsidR="00A64834">
        <w:rPr>
          <w:sz w:val="28"/>
          <w:szCs w:val="28"/>
        </w:rPr>
        <w:t>1077,7</w:t>
      </w:r>
      <w:r>
        <w:rPr>
          <w:sz w:val="28"/>
          <w:szCs w:val="28"/>
        </w:rPr>
        <w:t xml:space="preserve">  тыс. рублей;</w:t>
      </w:r>
    </w:p>
    <w:p w:rsidR="004452BB" w:rsidRDefault="004452BB" w:rsidP="004452BB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на 202</w:t>
      </w:r>
      <w:r w:rsidR="00A64834">
        <w:rPr>
          <w:sz w:val="28"/>
          <w:szCs w:val="28"/>
        </w:rPr>
        <w:t>5</w:t>
      </w:r>
      <w:r>
        <w:rPr>
          <w:sz w:val="28"/>
          <w:szCs w:val="28"/>
        </w:rPr>
        <w:t xml:space="preserve"> год в сумме  </w:t>
      </w:r>
      <w:r w:rsidR="00A64834">
        <w:rPr>
          <w:sz w:val="28"/>
          <w:szCs w:val="28"/>
        </w:rPr>
        <w:t>1030,9</w:t>
      </w:r>
      <w:r>
        <w:rPr>
          <w:sz w:val="28"/>
          <w:szCs w:val="28"/>
        </w:rPr>
        <w:t xml:space="preserve"> тыс. рублей </w:t>
      </w:r>
    </w:p>
    <w:p w:rsidR="004452BB" w:rsidRDefault="004452BB" w:rsidP="004452BB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4.3. ведомственную структуру расходов бюджета Камышевского муниципального образования Дергачевского муниципального района Саратовской области согласно приложению 3 к настоящему решению;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sz w:val="28"/>
          <w:szCs w:val="28"/>
        </w:rPr>
        <w:t>видов расходов классификации расходов бюджета</w:t>
      </w:r>
      <w:proofErr w:type="gramEnd"/>
      <w:r>
        <w:rPr>
          <w:sz w:val="28"/>
          <w:szCs w:val="28"/>
        </w:rPr>
        <w:t xml:space="preserve"> Камышевского муниципального образования Дергачевского муниципального района Саратовской области на 202</w:t>
      </w:r>
      <w:r w:rsidR="00A64834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плановый период 202</w:t>
      </w:r>
      <w:r w:rsidR="00A64834">
        <w:rPr>
          <w:sz w:val="28"/>
          <w:szCs w:val="28"/>
        </w:rPr>
        <w:t>4</w:t>
      </w:r>
      <w:r>
        <w:rPr>
          <w:sz w:val="28"/>
          <w:szCs w:val="28"/>
        </w:rPr>
        <w:t xml:space="preserve"> и 202</w:t>
      </w:r>
      <w:r w:rsidR="00A64834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  согласно приложению 4;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распределение бюджетных ассигнований по целевым статьям (муниципальным программам и непрограммным направлениям деятельности) группам и подгруппам </w:t>
      </w:r>
      <w:proofErr w:type="gramStart"/>
      <w:r>
        <w:rPr>
          <w:sz w:val="28"/>
          <w:szCs w:val="28"/>
        </w:rPr>
        <w:t>видов расходов классификации расходов бюджета</w:t>
      </w:r>
      <w:proofErr w:type="gramEnd"/>
      <w:r>
        <w:rPr>
          <w:sz w:val="28"/>
          <w:szCs w:val="28"/>
        </w:rPr>
        <w:t xml:space="preserve"> Камышевского муниципального образования Дергачевского муниципального района Саратовской области </w:t>
      </w:r>
      <w:r w:rsidR="00AE68EF">
        <w:rPr>
          <w:sz w:val="28"/>
          <w:szCs w:val="28"/>
        </w:rPr>
        <w:t xml:space="preserve">на 2023 год и на плановый период 2024 и 2025 </w:t>
      </w:r>
      <w:r>
        <w:rPr>
          <w:sz w:val="28"/>
          <w:szCs w:val="28"/>
        </w:rPr>
        <w:t>годов  согласно приложению 5</w:t>
      </w:r>
    </w:p>
    <w:p w:rsidR="004452BB" w:rsidRDefault="004452BB" w:rsidP="004452BB">
      <w:pPr>
        <w:jc w:val="both"/>
        <w:rPr>
          <w:sz w:val="28"/>
          <w:szCs w:val="28"/>
        </w:rPr>
      </w:pPr>
    </w:p>
    <w:p w:rsidR="004452BB" w:rsidRDefault="004452BB" w:rsidP="004452BB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Пункт 5. </w:t>
      </w:r>
    </w:p>
    <w:p w:rsidR="004452BB" w:rsidRDefault="004452BB" w:rsidP="004452BB">
      <w:pPr>
        <w:rPr>
          <w:sz w:val="28"/>
          <w:szCs w:val="28"/>
        </w:rPr>
      </w:pPr>
      <w:r>
        <w:rPr>
          <w:i/>
          <w:sz w:val="28"/>
          <w:szCs w:val="28"/>
        </w:rPr>
        <w:t>5.1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Утвердить на 202</w:t>
      </w:r>
      <w:r w:rsidR="00A64834">
        <w:rPr>
          <w:sz w:val="28"/>
          <w:szCs w:val="28"/>
        </w:rPr>
        <w:t>3</w:t>
      </w:r>
      <w:r>
        <w:rPr>
          <w:sz w:val="28"/>
          <w:szCs w:val="28"/>
        </w:rPr>
        <w:t xml:space="preserve"> и плановый период 202</w:t>
      </w:r>
      <w:r w:rsidR="00A64834">
        <w:rPr>
          <w:sz w:val="28"/>
          <w:szCs w:val="28"/>
        </w:rPr>
        <w:t>4 и 2025</w:t>
      </w:r>
      <w:r>
        <w:rPr>
          <w:sz w:val="28"/>
          <w:szCs w:val="28"/>
        </w:rPr>
        <w:t xml:space="preserve"> годов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4452BB" w:rsidRDefault="004452BB" w:rsidP="004452BB">
      <w:pPr>
        <w:rPr>
          <w:sz w:val="28"/>
          <w:szCs w:val="28"/>
        </w:rPr>
      </w:pPr>
      <w:r>
        <w:rPr>
          <w:sz w:val="28"/>
          <w:szCs w:val="28"/>
        </w:rPr>
        <w:t xml:space="preserve"> Иные межбюджетные </w:t>
      </w:r>
      <w:proofErr w:type="gramStart"/>
      <w:r>
        <w:rPr>
          <w:sz w:val="28"/>
          <w:szCs w:val="28"/>
        </w:rPr>
        <w:t>трансферты</w:t>
      </w:r>
      <w:proofErr w:type="gramEnd"/>
      <w:r>
        <w:rPr>
          <w:sz w:val="28"/>
          <w:szCs w:val="28"/>
        </w:rPr>
        <w:t xml:space="preserve"> передаваемые из  бюджета Камышевского  муниципального  образования бюджету Дергачевского  муниципального района:</w:t>
      </w:r>
    </w:p>
    <w:p w:rsidR="004452BB" w:rsidRDefault="004452BB" w:rsidP="004452BB">
      <w:pPr>
        <w:rPr>
          <w:sz w:val="28"/>
          <w:szCs w:val="28"/>
        </w:rPr>
      </w:pPr>
      <w:r>
        <w:rPr>
          <w:sz w:val="28"/>
          <w:szCs w:val="28"/>
        </w:rPr>
        <w:t xml:space="preserve"> -Иные межбюджетные  трансферты на осуществление  полномочий по  обеспечению  деятельности  контрольно-счетного  органа;</w:t>
      </w:r>
    </w:p>
    <w:p w:rsidR="004452BB" w:rsidRDefault="004452BB" w:rsidP="004452BB">
      <w:pPr>
        <w:rPr>
          <w:sz w:val="28"/>
          <w:szCs w:val="28"/>
        </w:rPr>
      </w:pPr>
      <w:r>
        <w:rPr>
          <w:sz w:val="28"/>
          <w:szCs w:val="28"/>
        </w:rPr>
        <w:t>- Иные межбюджетные  трансферты  по  формированию,  исполнению  бюджета  поселений согласно приложению 6</w:t>
      </w:r>
    </w:p>
    <w:p w:rsidR="004452BB" w:rsidRDefault="004452BB" w:rsidP="004452BB">
      <w:pPr>
        <w:rPr>
          <w:sz w:val="28"/>
          <w:szCs w:val="28"/>
        </w:rPr>
      </w:pPr>
      <w:r>
        <w:rPr>
          <w:sz w:val="28"/>
          <w:szCs w:val="28"/>
        </w:rPr>
        <w:t>5.2</w:t>
      </w:r>
      <w:proofErr w:type="gramStart"/>
      <w:r>
        <w:rPr>
          <w:sz w:val="28"/>
          <w:szCs w:val="28"/>
        </w:rPr>
        <w:t xml:space="preserve">  У</w:t>
      </w:r>
      <w:proofErr w:type="gramEnd"/>
      <w:r>
        <w:rPr>
          <w:sz w:val="28"/>
          <w:szCs w:val="28"/>
        </w:rPr>
        <w:t>твердить нормативы распределения доходов   бюджета Камышевского муниципального образования Дергачевского муниципального района  Саратовской области на 202</w:t>
      </w:r>
      <w:r w:rsidR="00A64834">
        <w:rPr>
          <w:sz w:val="28"/>
          <w:szCs w:val="28"/>
        </w:rPr>
        <w:t>3</w:t>
      </w:r>
      <w:r>
        <w:rPr>
          <w:sz w:val="28"/>
          <w:szCs w:val="28"/>
        </w:rPr>
        <w:t xml:space="preserve"> и плановый период 202</w:t>
      </w:r>
      <w:r w:rsidR="00A64834">
        <w:rPr>
          <w:sz w:val="28"/>
          <w:szCs w:val="28"/>
        </w:rPr>
        <w:t>4</w:t>
      </w:r>
      <w:r>
        <w:rPr>
          <w:sz w:val="28"/>
          <w:szCs w:val="28"/>
        </w:rPr>
        <w:t xml:space="preserve"> и 202</w:t>
      </w:r>
      <w:r w:rsidR="00A64834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 согласно приложению 7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>5.3.  Утвердить источники финансирования дефицита бюджета Камышевского муниципального образования Дергачевского муниципального района  Саратовской области на 202</w:t>
      </w:r>
      <w:r w:rsidR="00A64834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плановый период 202</w:t>
      </w:r>
      <w:r w:rsidR="00A64834">
        <w:rPr>
          <w:sz w:val="28"/>
          <w:szCs w:val="28"/>
        </w:rPr>
        <w:t>4</w:t>
      </w:r>
      <w:r>
        <w:rPr>
          <w:sz w:val="28"/>
          <w:szCs w:val="28"/>
        </w:rPr>
        <w:t xml:space="preserve"> и 202</w:t>
      </w:r>
      <w:r w:rsidR="00A64834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 согласно приложению  8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>5.4. Утвердить программу муниципальных заимствований Камышевского   муниципального образования Дергачевского муниципального района  Саратовской области на 202</w:t>
      </w:r>
      <w:r w:rsidR="00A64834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плановый период 202</w:t>
      </w:r>
      <w:r w:rsidR="00A64834">
        <w:rPr>
          <w:sz w:val="28"/>
          <w:szCs w:val="28"/>
        </w:rPr>
        <w:t>4</w:t>
      </w:r>
      <w:r>
        <w:rPr>
          <w:sz w:val="28"/>
          <w:szCs w:val="28"/>
        </w:rPr>
        <w:t xml:space="preserve"> и 202</w:t>
      </w:r>
      <w:r w:rsidR="00A64834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 согласно приложению  9</w:t>
      </w:r>
    </w:p>
    <w:p w:rsidR="004452BB" w:rsidRDefault="004452BB" w:rsidP="004452BB">
      <w:pPr>
        <w:jc w:val="both"/>
        <w:rPr>
          <w:sz w:val="28"/>
          <w:szCs w:val="28"/>
        </w:rPr>
      </w:pPr>
    </w:p>
    <w:p w:rsidR="004452BB" w:rsidRPr="00B50DD4" w:rsidRDefault="004452BB" w:rsidP="00B50DD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Пункт 6. </w:t>
      </w:r>
      <w:r>
        <w:rPr>
          <w:sz w:val="28"/>
          <w:szCs w:val="28"/>
        </w:rPr>
        <w:t xml:space="preserve"> Установить верхний предел муниципального долга по состоянию 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 01.01.202</w:t>
      </w:r>
      <w:r w:rsidR="00A64834">
        <w:rPr>
          <w:sz w:val="28"/>
          <w:szCs w:val="28"/>
        </w:rPr>
        <w:t>4</w:t>
      </w:r>
      <w:r>
        <w:rPr>
          <w:sz w:val="28"/>
          <w:szCs w:val="28"/>
        </w:rPr>
        <w:t xml:space="preserve"> год в сумме 0 тыс. рублей, в том числе верхний предел долга по муниципальным гарантиям 0,0 тыс. рублей;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01.01.202</w:t>
      </w:r>
      <w:r w:rsidR="00A64834">
        <w:rPr>
          <w:sz w:val="28"/>
          <w:szCs w:val="28"/>
        </w:rPr>
        <w:t>5</w:t>
      </w:r>
      <w:r>
        <w:rPr>
          <w:sz w:val="28"/>
          <w:szCs w:val="28"/>
        </w:rPr>
        <w:t xml:space="preserve"> год в сумме 0 тыс. рублей, в том числе верхний предел долга по муниципальным гарантиям 0,0 тыс. рублей;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на 01.01.202</w:t>
      </w:r>
      <w:r w:rsidR="00A64834">
        <w:rPr>
          <w:sz w:val="28"/>
          <w:szCs w:val="28"/>
        </w:rPr>
        <w:t>6</w:t>
      </w:r>
      <w:r>
        <w:rPr>
          <w:sz w:val="28"/>
          <w:szCs w:val="28"/>
        </w:rPr>
        <w:t xml:space="preserve"> год в сумме 0 тыс. рублей, в том числе верхний предел долга по муниципальным гарантиям 0,0 тыс. рублей.</w:t>
      </w:r>
    </w:p>
    <w:p w:rsidR="004452BB" w:rsidRDefault="004452BB" w:rsidP="004452BB">
      <w:pPr>
        <w:jc w:val="both"/>
        <w:rPr>
          <w:sz w:val="28"/>
          <w:szCs w:val="28"/>
        </w:rPr>
      </w:pP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Пункт 7.</w:t>
      </w:r>
      <w:r>
        <w:rPr>
          <w:sz w:val="28"/>
          <w:szCs w:val="28"/>
        </w:rPr>
        <w:t xml:space="preserve"> Администрация Камышевского муниципального образования Дергачевского муниципального района Саратовской области</w:t>
      </w:r>
      <w:r w:rsidR="00A64834">
        <w:rPr>
          <w:sz w:val="28"/>
          <w:szCs w:val="28"/>
        </w:rPr>
        <w:t xml:space="preserve"> обеспечивает направление в 2023</w:t>
      </w:r>
      <w:r>
        <w:rPr>
          <w:sz w:val="28"/>
          <w:szCs w:val="28"/>
        </w:rPr>
        <w:t xml:space="preserve"> году остатков средств бюджета Администрации Камышевского муниципального образования, в объеме до </w:t>
      </w:r>
      <w:r w:rsidR="00A64834">
        <w:rPr>
          <w:sz w:val="28"/>
          <w:szCs w:val="28"/>
        </w:rPr>
        <w:t>1000,0</w:t>
      </w:r>
      <w:r>
        <w:rPr>
          <w:sz w:val="28"/>
          <w:szCs w:val="28"/>
        </w:rPr>
        <w:t xml:space="preserve"> тыс. руб. находящихся по состоянию на 1 января 202</w:t>
      </w:r>
      <w:r w:rsidR="00A64834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на едином счете на покрытие временных кассовых разрывов. </w:t>
      </w:r>
    </w:p>
    <w:p w:rsidR="004452BB" w:rsidRDefault="004452BB" w:rsidP="004452BB">
      <w:pPr>
        <w:rPr>
          <w:sz w:val="28"/>
          <w:szCs w:val="28"/>
        </w:rPr>
      </w:pPr>
    </w:p>
    <w:p w:rsidR="004452BB" w:rsidRDefault="004452BB" w:rsidP="004452BB">
      <w:pPr>
        <w:rPr>
          <w:sz w:val="28"/>
          <w:szCs w:val="28"/>
        </w:rPr>
      </w:pPr>
      <w:r>
        <w:rPr>
          <w:b/>
          <w:i/>
          <w:sz w:val="28"/>
          <w:szCs w:val="28"/>
        </w:rPr>
        <w:t>Пункт 8.</w:t>
      </w:r>
      <w:r>
        <w:rPr>
          <w:sz w:val="28"/>
          <w:szCs w:val="28"/>
        </w:rPr>
        <w:t xml:space="preserve"> Особенности установления отдельных расходных обязательств муниципального образования.</w:t>
      </w:r>
    </w:p>
    <w:p w:rsidR="004452BB" w:rsidRDefault="004452BB" w:rsidP="004452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Установить исходя из прогнозируемого уровня инфляции (</w:t>
      </w:r>
      <w:r w:rsidR="00A64834">
        <w:rPr>
          <w:sz w:val="28"/>
          <w:szCs w:val="28"/>
        </w:rPr>
        <w:t>октябрь</w:t>
      </w:r>
      <w:r>
        <w:rPr>
          <w:sz w:val="28"/>
          <w:szCs w:val="28"/>
        </w:rPr>
        <w:t xml:space="preserve"> к </w:t>
      </w:r>
      <w:r w:rsidR="00A64834">
        <w:rPr>
          <w:sz w:val="28"/>
          <w:szCs w:val="28"/>
        </w:rPr>
        <w:t>октябрю</w:t>
      </w:r>
      <w:r>
        <w:rPr>
          <w:sz w:val="28"/>
          <w:szCs w:val="28"/>
        </w:rPr>
        <w:t xml:space="preserve">) размер индексации с 1 </w:t>
      </w:r>
      <w:r w:rsidR="008F59EC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</w:t>
      </w:r>
      <w:r w:rsidR="008F59EC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на </w:t>
      </w:r>
      <w:r w:rsidR="008F59EC">
        <w:rPr>
          <w:sz w:val="28"/>
          <w:szCs w:val="28"/>
        </w:rPr>
        <w:t>6,1</w:t>
      </w:r>
      <w:r>
        <w:rPr>
          <w:sz w:val="28"/>
          <w:szCs w:val="28"/>
        </w:rPr>
        <w:t xml:space="preserve"> процента, с 1 </w:t>
      </w:r>
      <w:r w:rsidR="008F59EC">
        <w:rPr>
          <w:sz w:val="28"/>
          <w:szCs w:val="28"/>
        </w:rPr>
        <w:t>октябрь</w:t>
      </w:r>
      <w:r>
        <w:rPr>
          <w:sz w:val="28"/>
          <w:szCs w:val="28"/>
        </w:rPr>
        <w:t xml:space="preserve"> 202</w:t>
      </w:r>
      <w:r w:rsidR="008F59EC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на </w:t>
      </w:r>
      <w:r w:rsidR="008F59EC">
        <w:rPr>
          <w:sz w:val="28"/>
          <w:szCs w:val="28"/>
        </w:rPr>
        <w:t>4,0</w:t>
      </w:r>
      <w:r>
        <w:rPr>
          <w:sz w:val="28"/>
          <w:szCs w:val="28"/>
        </w:rPr>
        <w:t xml:space="preserve"> процента, с 1 </w:t>
      </w:r>
      <w:r w:rsidR="008F59EC">
        <w:rPr>
          <w:sz w:val="28"/>
          <w:szCs w:val="28"/>
        </w:rPr>
        <w:t>октябрь</w:t>
      </w:r>
      <w:r>
        <w:rPr>
          <w:sz w:val="28"/>
          <w:szCs w:val="28"/>
        </w:rPr>
        <w:t xml:space="preserve"> 202</w:t>
      </w:r>
      <w:r w:rsidR="008F59EC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на 3,</w:t>
      </w:r>
      <w:r w:rsidR="008F59EC">
        <w:rPr>
          <w:sz w:val="28"/>
          <w:szCs w:val="28"/>
        </w:rPr>
        <w:t>9</w:t>
      </w:r>
      <w:r>
        <w:rPr>
          <w:sz w:val="28"/>
          <w:szCs w:val="28"/>
        </w:rPr>
        <w:t xml:space="preserve"> процента размеров денежного вознаграждения лицам, замещающим муниципальные должности муниципального образования, и окладов месячного денежного содержания по должностям муниципальной службы муниципального образования.</w:t>
      </w:r>
      <w:proofErr w:type="gramEnd"/>
    </w:p>
    <w:p w:rsidR="004452BB" w:rsidRDefault="004452BB" w:rsidP="004452BB">
      <w:pPr>
        <w:rPr>
          <w:sz w:val="28"/>
          <w:szCs w:val="28"/>
        </w:rPr>
      </w:pPr>
    </w:p>
    <w:p w:rsidR="004452BB" w:rsidRDefault="004452BB" w:rsidP="004452BB">
      <w:pPr>
        <w:rPr>
          <w:sz w:val="28"/>
          <w:szCs w:val="28"/>
        </w:rPr>
      </w:pPr>
      <w:r>
        <w:rPr>
          <w:b/>
          <w:i/>
          <w:sz w:val="28"/>
          <w:szCs w:val="28"/>
        </w:rPr>
        <w:t>Пункт 9.</w:t>
      </w:r>
      <w:r>
        <w:rPr>
          <w:sz w:val="28"/>
          <w:szCs w:val="28"/>
        </w:rPr>
        <w:t xml:space="preserve"> Настоящее Решение</w:t>
      </w:r>
      <w:r w:rsidR="008F59EC">
        <w:rPr>
          <w:sz w:val="28"/>
          <w:szCs w:val="28"/>
        </w:rPr>
        <w:t xml:space="preserve"> вступает в силу с 1 января 2023</w:t>
      </w:r>
      <w:r>
        <w:rPr>
          <w:sz w:val="28"/>
          <w:szCs w:val="28"/>
        </w:rPr>
        <w:t xml:space="preserve"> года.</w:t>
      </w:r>
    </w:p>
    <w:p w:rsidR="004452BB" w:rsidRDefault="004452BB" w:rsidP="004452BB">
      <w:pPr>
        <w:rPr>
          <w:b/>
          <w:i/>
          <w:sz w:val="28"/>
          <w:szCs w:val="28"/>
        </w:rPr>
      </w:pPr>
    </w:p>
    <w:p w:rsidR="004452BB" w:rsidRDefault="004452BB" w:rsidP="004452BB">
      <w:pPr>
        <w:rPr>
          <w:sz w:val="28"/>
          <w:szCs w:val="28"/>
          <w:u w:val="single"/>
        </w:rPr>
      </w:pPr>
      <w:r>
        <w:rPr>
          <w:b/>
          <w:i/>
          <w:sz w:val="28"/>
          <w:szCs w:val="28"/>
        </w:rPr>
        <w:t>Пункт 10.</w:t>
      </w:r>
      <w:r>
        <w:rPr>
          <w:sz w:val="28"/>
          <w:szCs w:val="28"/>
        </w:rPr>
        <w:t xml:space="preserve"> Опубликовать настоящее Решение в газете « Вестник Камышевского МО», разместить в местах определенных Уставом Камышевского МО и в сети интернета на официальном сайте администрации Дергачевского муниципального района </w:t>
      </w:r>
      <w:r>
        <w:rPr>
          <w:sz w:val="28"/>
          <w:szCs w:val="28"/>
          <w:u w:val="single"/>
          <w:lang w:val="en-US"/>
        </w:rPr>
        <w:t>http</w:t>
      </w:r>
      <w:r>
        <w:rPr>
          <w:sz w:val="28"/>
          <w:szCs w:val="28"/>
          <w:u w:val="single"/>
        </w:rPr>
        <w:t>://dergachi.sarmo.ru/</w:t>
      </w:r>
    </w:p>
    <w:p w:rsidR="004452BB" w:rsidRDefault="004452BB" w:rsidP="004452BB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4452BB" w:rsidRDefault="004452BB" w:rsidP="004452BB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4452BB" w:rsidRDefault="004452BB" w:rsidP="004452BB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4452BB" w:rsidRDefault="004452BB" w:rsidP="004452BB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4452BB" w:rsidRDefault="004452BB" w:rsidP="004452BB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4452BB" w:rsidRDefault="004452BB" w:rsidP="004452B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 Камышевского 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4452BB" w:rsidRDefault="004452BB" w:rsidP="004452BB">
      <w:pPr>
        <w:tabs>
          <w:tab w:val="left" w:pos="71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            </w:t>
      </w:r>
      <w:r w:rsidR="008F59EC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Николаев В.И.</w:t>
      </w:r>
    </w:p>
    <w:p w:rsidR="004452BB" w:rsidRDefault="004452BB" w:rsidP="004452BB">
      <w:pPr>
        <w:tabs>
          <w:tab w:val="left" w:pos="71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AE68EF" w:rsidRDefault="00AE68EF" w:rsidP="004452BB">
      <w:pPr>
        <w:jc w:val="right"/>
        <w:rPr>
          <w:b/>
          <w:sz w:val="28"/>
          <w:szCs w:val="28"/>
        </w:rPr>
      </w:pPr>
    </w:p>
    <w:p w:rsidR="00AE68EF" w:rsidRDefault="00AE68EF" w:rsidP="004452BB">
      <w:pPr>
        <w:jc w:val="right"/>
        <w:rPr>
          <w:b/>
          <w:sz w:val="28"/>
          <w:szCs w:val="28"/>
        </w:rPr>
      </w:pPr>
    </w:p>
    <w:p w:rsidR="00AE68EF" w:rsidRDefault="00AE68EF" w:rsidP="004452BB">
      <w:pPr>
        <w:jc w:val="right"/>
        <w:rPr>
          <w:b/>
          <w:sz w:val="28"/>
          <w:szCs w:val="28"/>
        </w:rPr>
      </w:pPr>
    </w:p>
    <w:p w:rsidR="00AE68EF" w:rsidRDefault="00AE68EF" w:rsidP="004452BB">
      <w:pPr>
        <w:jc w:val="right"/>
        <w:rPr>
          <w:b/>
          <w:sz w:val="28"/>
          <w:szCs w:val="28"/>
        </w:rPr>
      </w:pPr>
    </w:p>
    <w:p w:rsidR="00B50DD4" w:rsidRDefault="00B50DD4" w:rsidP="004452BB">
      <w:pPr>
        <w:jc w:val="right"/>
        <w:rPr>
          <w:b/>
          <w:sz w:val="28"/>
          <w:szCs w:val="28"/>
        </w:rPr>
      </w:pPr>
    </w:p>
    <w:p w:rsidR="00B50DD4" w:rsidRDefault="00B50DD4" w:rsidP="004452BB">
      <w:pPr>
        <w:jc w:val="right"/>
        <w:rPr>
          <w:b/>
          <w:sz w:val="28"/>
          <w:szCs w:val="28"/>
        </w:rPr>
      </w:pPr>
    </w:p>
    <w:p w:rsidR="00B50DD4" w:rsidRDefault="00B50DD4" w:rsidP="004452BB">
      <w:pPr>
        <w:jc w:val="right"/>
        <w:rPr>
          <w:b/>
          <w:sz w:val="28"/>
          <w:szCs w:val="28"/>
        </w:rPr>
      </w:pPr>
    </w:p>
    <w:p w:rsidR="0092256E" w:rsidRDefault="0092256E" w:rsidP="004452BB">
      <w:pPr>
        <w:jc w:val="right"/>
        <w:rPr>
          <w:b/>
          <w:sz w:val="28"/>
          <w:szCs w:val="28"/>
        </w:rPr>
      </w:pPr>
    </w:p>
    <w:p w:rsidR="0092256E" w:rsidRDefault="0092256E" w:rsidP="004452BB">
      <w:pPr>
        <w:jc w:val="right"/>
        <w:rPr>
          <w:b/>
          <w:sz w:val="28"/>
          <w:szCs w:val="28"/>
        </w:rPr>
      </w:pPr>
    </w:p>
    <w:p w:rsidR="00B50DD4" w:rsidRDefault="00B50DD4" w:rsidP="004452BB">
      <w:pPr>
        <w:jc w:val="right"/>
        <w:rPr>
          <w:b/>
          <w:sz w:val="28"/>
          <w:szCs w:val="28"/>
        </w:rPr>
      </w:pPr>
    </w:p>
    <w:p w:rsidR="00B50DD4" w:rsidRDefault="00B50DD4" w:rsidP="004452BB">
      <w:pPr>
        <w:jc w:val="right"/>
        <w:rPr>
          <w:b/>
          <w:sz w:val="28"/>
          <w:szCs w:val="28"/>
        </w:rPr>
      </w:pPr>
    </w:p>
    <w:p w:rsidR="00B50DD4" w:rsidRDefault="00B50DD4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Приложение № 1</w:t>
      </w:r>
    </w:p>
    <w:p w:rsidR="00874917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</w:t>
      </w:r>
      <w:r w:rsidR="00874917">
        <w:rPr>
          <w:b/>
          <w:sz w:val="28"/>
          <w:szCs w:val="28"/>
        </w:rPr>
        <w:t xml:space="preserve"> № 448-609 </w:t>
      </w:r>
    </w:p>
    <w:p w:rsidR="004452BB" w:rsidRDefault="00874917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26.12.2022 г. </w:t>
      </w:r>
      <w:r w:rsidR="004452BB">
        <w:rPr>
          <w:b/>
          <w:sz w:val="28"/>
          <w:szCs w:val="28"/>
        </w:rPr>
        <w:t xml:space="preserve"> «О  бюджете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Камышевского муниципального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на 202</w:t>
      </w:r>
      <w:r w:rsidR="00AE68E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и плановый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период 202</w:t>
      </w:r>
      <w:r w:rsidR="00AE68E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="00AE68E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годов»</w:t>
      </w:r>
    </w:p>
    <w:p w:rsidR="004452BB" w:rsidRDefault="004452BB" w:rsidP="004452BB">
      <w:pPr>
        <w:jc w:val="both"/>
        <w:rPr>
          <w:sz w:val="28"/>
          <w:szCs w:val="28"/>
        </w:rPr>
      </w:pPr>
    </w:p>
    <w:p w:rsidR="004452BB" w:rsidRDefault="004452BB" w:rsidP="004452BB">
      <w:pPr>
        <w:tabs>
          <w:tab w:val="left" w:pos="-540"/>
        </w:tabs>
        <w:ind w:left="-54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Безвозмездные поступления </w:t>
      </w:r>
    </w:p>
    <w:p w:rsidR="004452BB" w:rsidRDefault="004452BB" w:rsidP="004452BB">
      <w:pPr>
        <w:tabs>
          <w:tab w:val="left" w:pos="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в бюджет Камышевского муниципального образования Дергачевского муниципального района Саратовской области</w:t>
      </w:r>
    </w:p>
    <w:p w:rsidR="004452BB" w:rsidRDefault="004452BB" w:rsidP="004452BB">
      <w:pPr>
        <w:tabs>
          <w:tab w:val="left" w:pos="-540"/>
        </w:tabs>
        <w:ind w:left="-540"/>
        <w:jc w:val="center"/>
        <w:rPr>
          <w:b/>
          <w:bCs/>
          <w:sz w:val="28"/>
        </w:rPr>
      </w:pPr>
      <w:r>
        <w:rPr>
          <w:b/>
          <w:bCs/>
          <w:sz w:val="28"/>
        </w:rPr>
        <w:t>на 202</w:t>
      </w:r>
      <w:r w:rsidR="00AE68EF">
        <w:rPr>
          <w:b/>
          <w:bCs/>
          <w:sz w:val="28"/>
        </w:rPr>
        <w:t>3</w:t>
      </w:r>
      <w:r>
        <w:rPr>
          <w:b/>
          <w:bCs/>
          <w:sz w:val="28"/>
        </w:rPr>
        <w:t xml:space="preserve"> год и плановый период 202</w:t>
      </w:r>
      <w:r w:rsidR="00AE68EF">
        <w:rPr>
          <w:b/>
          <w:bCs/>
          <w:sz w:val="28"/>
        </w:rPr>
        <w:t>4</w:t>
      </w:r>
      <w:r>
        <w:rPr>
          <w:b/>
          <w:bCs/>
          <w:sz w:val="28"/>
        </w:rPr>
        <w:t xml:space="preserve"> и 202</w:t>
      </w:r>
      <w:r w:rsidR="00AE68EF">
        <w:rPr>
          <w:b/>
          <w:bCs/>
          <w:sz w:val="28"/>
        </w:rPr>
        <w:t>5</w:t>
      </w:r>
      <w:r>
        <w:rPr>
          <w:b/>
          <w:bCs/>
          <w:sz w:val="28"/>
        </w:rPr>
        <w:t xml:space="preserve"> годов</w:t>
      </w:r>
    </w:p>
    <w:p w:rsidR="004452BB" w:rsidRDefault="004452BB" w:rsidP="004452BB">
      <w:pPr>
        <w:tabs>
          <w:tab w:val="left" w:pos="3360"/>
        </w:tabs>
        <w:jc w:val="right"/>
        <w:rPr>
          <w:bCs/>
          <w:sz w:val="28"/>
        </w:rPr>
      </w:pPr>
      <w:r>
        <w:rPr>
          <w:bCs/>
          <w:sz w:val="28"/>
        </w:rPr>
        <w:t>тыс. рублей</w:t>
      </w:r>
    </w:p>
    <w:tbl>
      <w:tblPr>
        <w:tblW w:w="519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980"/>
        <w:gridCol w:w="4676"/>
        <w:gridCol w:w="1045"/>
        <w:gridCol w:w="1083"/>
        <w:gridCol w:w="897"/>
      </w:tblGrid>
      <w:tr w:rsidR="004452BB" w:rsidTr="00AE68EF">
        <w:trPr>
          <w:trHeight w:val="289"/>
        </w:trPr>
        <w:tc>
          <w:tcPr>
            <w:tcW w:w="1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Код бюджетной классификации</w:t>
            </w:r>
          </w:p>
        </w:tc>
        <w:tc>
          <w:tcPr>
            <w:tcW w:w="2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Наименование безвозмездных поступлений</w:t>
            </w:r>
          </w:p>
        </w:tc>
        <w:tc>
          <w:tcPr>
            <w:tcW w:w="14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Сумма</w:t>
            </w:r>
          </w:p>
        </w:tc>
      </w:tr>
      <w:tr w:rsidR="004452BB" w:rsidTr="00AE68EF">
        <w:trPr>
          <w:trHeight w:val="339"/>
        </w:trPr>
        <w:tc>
          <w:tcPr>
            <w:tcW w:w="1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BB" w:rsidRDefault="004452BB">
            <w:pPr>
              <w:rPr>
                <w:bCs/>
                <w:lang w:eastAsia="en-US"/>
              </w:rPr>
            </w:pPr>
          </w:p>
        </w:tc>
        <w:tc>
          <w:tcPr>
            <w:tcW w:w="2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BB" w:rsidRDefault="004452BB">
            <w:pPr>
              <w:rPr>
                <w:bCs/>
                <w:lang w:eastAsia="en-US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AE68EF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202</w:t>
            </w:r>
            <w:r w:rsidR="00AE68EF">
              <w:rPr>
                <w:bCs/>
                <w:lang w:eastAsia="en-US"/>
              </w:rPr>
              <w:t>3</w:t>
            </w:r>
            <w:r>
              <w:rPr>
                <w:bCs/>
                <w:lang w:eastAsia="en-US"/>
              </w:rPr>
              <w:t xml:space="preserve"> год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AE68EF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AE68EF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AE68EF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AE68EF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год</w:t>
            </w:r>
          </w:p>
        </w:tc>
      </w:tr>
      <w:tr w:rsidR="004452BB" w:rsidTr="00AE68EF">
        <w:trPr>
          <w:trHeight w:val="339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000 200 00000 00 0000 000</w:t>
            </w:r>
          </w:p>
        </w:tc>
        <w:tc>
          <w:tcPr>
            <w:tcW w:w="2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Безвозмездные поступления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B50DD4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4181,6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B50DD4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847,4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B50DD4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886,7</w:t>
            </w:r>
          </w:p>
        </w:tc>
      </w:tr>
      <w:tr w:rsidR="004452BB" w:rsidTr="00AE68EF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000 202 00000 00 0000 000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B50DD4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4181,6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B50DD4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847,4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B50DD4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886,7</w:t>
            </w:r>
          </w:p>
        </w:tc>
      </w:tr>
      <w:tr w:rsidR="004452BB" w:rsidTr="00AE68EF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000 202 10000 00 0000 150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AE68EF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505,1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AE68EF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544,9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AE68EF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573,6</w:t>
            </w:r>
          </w:p>
        </w:tc>
      </w:tr>
      <w:tr w:rsidR="004452BB" w:rsidTr="00AE68EF">
        <w:trPr>
          <w:trHeight w:val="722"/>
        </w:trPr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000 202 16001 00 0000 150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color w:val="000000"/>
                <w:shd w:val="clear" w:color="auto" w:fill="FFFFFF"/>
                <w:lang w:eastAsia="en-US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AE68EF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505,1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AE68EF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544,9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AE68EF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573,6</w:t>
            </w:r>
          </w:p>
        </w:tc>
      </w:tr>
      <w:tr w:rsidR="004452BB" w:rsidTr="00AE68EF">
        <w:trPr>
          <w:trHeight w:val="722"/>
        </w:trPr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000 202 16001 10 0000 150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2BB" w:rsidRDefault="004452BB">
            <w:pPr>
              <w:spacing w:line="276" w:lineRule="auto"/>
              <w:rPr>
                <w:bCs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AE68EF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505,1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AE68EF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544,9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AE68EF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573,6</w:t>
            </w:r>
          </w:p>
        </w:tc>
      </w:tr>
      <w:tr w:rsidR="004452BB" w:rsidTr="00AE68EF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000 202 16001 10 0001 150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2BB" w:rsidRDefault="004452BB">
            <w:pPr>
              <w:spacing w:line="276" w:lineRule="auto"/>
              <w:rPr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 за счет средств областного бюджета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AE68EF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67,3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AE68EF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69,2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AE68EF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72,6</w:t>
            </w:r>
          </w:p>
        </w:tc>
      </w:tr>
      <w:tr w:rsidR="004452BB" w:rsidTr="00AE68EF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000 202 16001 10 0002 150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2BB" w:rsidRDefault="004452BB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 за счет средств муниципального бюджета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AE68EF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437,8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AE68EF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475,7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AE68EF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501,0</w:t>
            </w:r>
          </w:p>
        </w:tc>
      </w:tr>
      <w:tr w:rsidR="00AE68EF" w:rsidTr="00AE68EF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8EF" w:rsidRPr="00A56D3C" w:rsidRDefault="00AE68EF" w:rsidP="00AE68EF">
            <w:pPr>
              <w:contextualSpacing/>
              <w:rPr>
                <w:bCs/>
              </w:rPr>
            </w:pPr>
            <w:r w:rsidRPr="00A56D3C">
              <w:rPr>
                <w:rStyle w:val="wmi-callto"/>
                <w:color w:val="000000"/>
                <w:shd w:val="clear" w:color="auto" w:fill="FFFFFF"/>
              </w:rPr>
              <w:t xml:space="preserve">000 202 </w:t>
            </w:r>
            <w:r>
              <w:rPr>
                <w:rStyle w:val="wmi-callto"/>
                <w:color w:val="000000"/>
                <w:shd w:val="clear" w:color="auto" w:fill="FFFFFF"/>
              </w:rPr>
              <w:t xml:space="preserve">29999 </w:t>
            </w:r>
            <w:r w:rsidRPr="00A56D3C">
              <w:rPr>
                <w:rStyle w:val="wmi-callto"/>
                <w:color w:val="000000"/>
                <w:shd w:val="clear" w:color="auto" w:fill="FFFFFF"/>
              </w:rPr>
              <w:t>10 0</w:t>
            </w:r>
            <w:r>
              <w:rPr>
                <w:rStyle w:val="wmi-callto"/>
                <w:color w:val="000000"/>
                <w:shd w:val="clear" w:color="auto" w:fill="FFFFFF"/>
              </w:rPr>
              <w:t>118</w:t>
            </w:r>
            <w:r w:rsidRPr="00A56D3C">
              <w:rPr>
                <w:rStyle w:val="wmi-callto"/>
                <w:color w:val="000000"/>
                <w:shd w:val="clear" w:color="auto" w:fill="FFFFFF"/>
              </w:rPr>
              <w:t xml:space="preserve"> 150</w:t>
            </w:r>
            <w:r w:rsidRPr="00A56D3C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68EF" w:rsidRPr="0032502C" w:rsidRDefault="00AE68EF" w:rsidP="00AE68EF">
            <w:pPr>
              <w:contextualSpacing/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Субсидии бюджетам сельских поселений области на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68EF" w:rsidRDefault="00AE68EF" w:rsidP="00AE68EF">
            <w:r>
              <w:t>3387,0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8EF" w:rsidRDefault="00AE68EF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8EF" w:rsidRDefault="00AE68EF">
            <w:pPr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B50DD4" w:rsidTr="006221AC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000 202 30000 00 0000 150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Субвенция бюджетам бюджетной системы Российской Федерации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DD4" w:rsidRDefault="00B50DD4" w:rsidP="006221A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289,5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DD4" w:rsidRDefault="00B50DD4" w:rsidP="006221A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302,5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DD4" w:rsidRDefault="00B50DD4" w:rsidP="006221A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313,1</w:t>
            </w:r>
          </w:p>
        </w:tc>
      </w:tr>
      <w:tr w:rsidR="00B50DD4" w:rsidTr="006221AC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0DD4" w:rsidRDefault="00B50DD4" w:rsidP="006221AC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000 202 35118 00 0000 150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0DD4" w:rsidRDefault="00B50DD4" w:rsidP="006221AC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Субвенция бюджетам на осуществление первичного воинского учета на </w:t>
            </w:r>
            <w:r>
              <w:rPr>
                <w:bCs/>
                <w:lang w:eastAsia="en-US"/>
              </w:rPr>
              <w:lastRenderedPageBreak/>
              <w:t>территориях, где отсутствуют военные комиссариаты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DD4" w:rsidRDefault="00B50DD4" w:rsidP="006221A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289,5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DD4" w:rsidRDefault="00B50DD4" w:rsidP="006221A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DD4" w:rsidRDefault="00B50DD4" w:rsidP="006221A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B50DD4" w:rsidTr="006221AC"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0DD4" w:rsidRDefault="00B50DD4" w:rsidP="006221AC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000 202 35118 10 0000 150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0DD4" w:rsidRDefault="00B50DD4" w:rsidP="006221AC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Субвенция бюджетам поселений на осуществление органами местного самоуправления поселений 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0DD4" w:rsidRDefault="00B50DD4" w:rsidP="006221A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289,5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DD4" w:rsidRDefault="00B50DD4" w:rsidP="006221A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0DD4" w:rsidRDefault="00B50DD4" w:rsidP="006221A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</w:tbl>
    <w:p w:rsidR="004452BB" w:rsidRDefault="004452BB" w:rsidP="004452BB">
      <w:pPr>
        <w:jc w:val="both"/>
        <w:rPr>
          <w:sz w:val="28"/>
          <w:szCs w:val="28"/>
        </w:rPr>
      </w:pPr>
    </w:p>
    <w:p w:rsidR="004452BB" w:rsidRDefault="004452BB" w:rsidP="004452BB">
      <w:pPr>
        <w:jc w:val="both"/>
        <w:rPr>
          <w:sz w:val="28"/>
          <w:szCs w:val="28"/>
        </w:rPr>
      </w:pPr>
    </w:p>
    <w:p w:rsidR="004452BB" w:rsidRDefault="004452BB" w:rsidP="004452BB">
      <w:pPr>
        <w:jc w:val="both"/>
        <w:rPr>
          <w:sz w:val="28"/>
          <w:szCs w:val="28"/>
        </w:rPr>
      </w:pPr>
    </w:p>
    <w:p w:rsidR="004452BB" w:rsidRDefault="004452BB" w:rsidP="004452BB">
      <w:pPr>
        <w:jc w:val="both"/>
        <w:rPr>
          <w:sz w:val="28"/>
          <w:szCs w:val="28"/>
        </w:rPr>
      </w:pPr>
    </w:p>
    <w:p w:rsidR="00A63B6F" w:rsidRDefault="00A63B6F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B50DD4" w:rsidRDefault="00B50DD4" w:rsidP="004452BB">
      <w:pPr>
        <w:jc w:val="both"/>
        <w:rPr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Приложение № 2</w:t>
      </w:r>
    </w:p>
    <w:p w:rsidR="00874917" w:rsidRDefault="004452BB" w:rsidP="008749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</w:t>
      </w:r>
      <w:r w:rsidR="00874917">
        <w:rPr>
          <w:b/>
          <w:sz w:val="28"/>
          <w:szCs w:val="28"/>
        </w:rPr>
        <w:t xml:space="preserve">№ 448-609 </w:t>
      </w:r>
    </w:p>
    <w:p w:rsidR="004452BB" w:rsidRDefault="00874917" w:rsidP="008749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26.12.2022 г.</w:t>
      </w:r>
      <w:r w:rsidR="00224B9B">
        <w:rPr>
          <w:b/>
          <w:sz w:val="28"/>
          <w:szCs w:val="28"/>
        </w:rPr>
        <w:t xml:space="preserve"> </w:t>
      </w:r>
      <w:r w:rsidR="004452BB">
        <w:rPr>
          <w:b/>
          <w:sz w:val="28"/>
          <w:szCs w:val="28"/>
        </w:rPr>
        <w:t>«О  бюджете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Камышевского муниципального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на 202</w:t>
      </w:r>
      <w:r w:rsidR="00AE68E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и плановый 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период 202</w:t>
      </w:r>
      <w:r w:rsidR="00AE68E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="00AE68E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годов» </w:t>
      </w: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Налоговые и неналоговые доходы бюджета Камышевского муниципального образования Дергачевского муниципального</w:t>
      </w:r>
      <w:r w:rsidR="00F55A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района Саратовской области </w:t>
      </w:r>
    </w:p>
    <w:p w:rsidR="004452BB" w:rsidRDefault="004452BB" w:rsidP="004452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="00AE68E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и плановый период 202</w:t>
      </w:r>
      <w:r w:rsidR="00AE68E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="00AE68E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</w:t>
      </w:r>
    </w:p>
    <w:p w:rsidR="004452BB" w:rsidRDefault="004452BB" w:rsidP="004452BB">
      <w:pPr>
        <w:tabs>
          <w:tab w:val="left" w:pos="3360"/>
        </w:tabs>
        <w:jc w:val="right"/>
        <w:rPr>
          <w:bCs/>
          <w:sz w:val="28"/>
        </w:rPr>
      </w:pPr>
      <w:r>
        <w:rPr>
          <w:bCs/>
          <w:sz w:val="28"/>
        </w:rPr>
        <w:t>тыс. рублей</w:t>
      </w:r>
    </w:p>
    <w:tbl>
      <w:tblPr>
        <w:tblW w:w="10173" w:type="dxa"/>
        <w:tblInd w:w="250" w:type="dxa"/>
        <w:tblLayout w:type="fixed"/>
        <w:tblLook w:val="04A0"/>
      </w:tblPr>
      <w:tblGrid>
        <w:gridCol w:w="2641"/>
        <w:gridCol w:w="4535"/>
        <w:gridCol w:w="1012"/>
        <w:gridCol w:w="992"/>
        <w:gridCol w:w="993"/>
      </w:tblGrid>
      <w:tr w:rsidR="004452BB" w:rsidTr="00B50DD4">
        <w:trPr>
          <w:trHeight w:val="318"/>
        </w:trPr>
        <w:tc>
          <w:tcPr>
            <w:tcW w:w="2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 w:line="135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Код бюджетной классификации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 w:line="135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доходов</w:t>
            </w:r>
          </w:p>
        </w:tc>
        <w:tc>
          <w:tcPr>
            <w:tcW w:w="2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 w:line="135" w:lineRule="atLeast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Сумма</w:t>
            </w:r>
          </w:p>
        </w:tc>
      </w:tr>
      <w:tr w:rsidR="004452BB" w:rsidTr="00B50DD4">
        <w:trPr>
          <w:trHeight w:val="234"/>
        </w:trPr>
        <w:tc>
          <w:tcPr>
            <w:tcW w:w="2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52BB" w:rsidRDefault="004452BB">
            <w:pPr>
              <w:rPr>
                <w:lang w:eastAsia="en-US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52BB" w:rsidRDefault="004452BB">
            <w:pPr>
              <w:rPr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 w:rsidP="00AE68EF">
            <w:pPr>
              <w:spacing w:before="100" w:beforeAutospacing="1" w:after="100" w:afterAutospacing="1" w:line="135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202</w:t>
            </w:r>
            <w:r w:rsidR="00AE68EF">
              <w:rPr>
                <w:b/>
                <w:bCs/>
                <w:lang w:eastAsia="en-US"/>
              </w:rPr>
              <w:t>3</w:t>
            </w:r>
            <w:r>
              <w:rPr>
                <w:b/>
                <w:bCs/>
                <w:lang w:eastAsia="en-US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 w:rsidP="00AE68EF">
            <w:pPr>
              <w:spacing w:before="100" w:beforeAutospacing="1" w:after="100" w:afterAutospacing="1" w:line="135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</w:t>
            </w:r>
            <w:r w:rsidR="00AE68EF">
              <w:rPr>
                <w:b/>
                <w:lang w:eastAsia="en-US"/>
              </w:rPr>
              <w:t>4</w:t>
            </w:r>
            <w:r>
              <w:rPr>
                <w:b/>
                <w:lang w:eastAsia="en-US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 w:rsidP="00AE68EF">
            <w:pPr>
              <w:spacing w:before="100" w:beforeAutospacing="1" w:after="100" w:afterAutospacing="1" w:line="135" w:lineRule="atLeas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</w:t>
            </w:r>
            <w:r w:rsidR="00AE68EF">
              <w:rPr>
                <w:b/>
                <w:lang w:eastAsia="en-US"/>
              </w:rPr>
              <w:t>5</w:t>
            </w:r>
            <w:r>
              <w:rPr>
                <w:b/>
                <w:lang w:eastAsia="en-US"/>
              </w:rPr>
              <w:t xml:space="preserve"> год</w:t>
            </w:r>
          </w:p>
        </w:tc>
      </w:tr>
      <w:tr w:rsidR="004452BB" w:rsidTr="00B50DD4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1 00 00000 00 0000 000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Доходы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074700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3315,1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074700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3235,0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074700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3346,8</w:t>
            </w:r>
          </w:p>
        </w:tc>
      </w:tr>
      <w:tr w:rsidR="004452BB" w:rsidTr="00B50DD4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Налоговые доходы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074700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3235,5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074700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3155,4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074700">
            <w:pPr>
              <w:spacing w:before="100" w:beforeAutospacing="1" w:after="100" w:afterAutospacing="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3267,2</w:t>
            </w:r>
          </w:p>
        </w:tc>
      </w:tr>
      <w:tr w:rsidR="004452BB" w:rsidTr="00B50DD4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1 01 02000 00 0000 110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Налог на доходы физических лиц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AE68EF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074700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1396,2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074700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1462,0</w:t>
            </w:r>
          </w:p>
        </w:tc>
      </w:tr>
      <w:tr w:rsidR="004452BB" w:rsidTr="00B50DD4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rPr>
                <w:lang w:eastAsia="en-US"/>
              </w:rPr>
            </w:pPr>
            <w:r>
              <w:rPr>
                <w:lang w:eastAsia="en-US"/>
              </w:rPr>
              <w:t>1 03 02000 00 0000 000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rPr>
                <w:lang w:eastAsia="en-US"/>
              </w:rPr>
            </w:pPr>
            <w:r>
              <w:rPr>
                <w:lang w:eastAsia="en-US"/>
              </w:rPr>
              <w:t>Акцизы по подакцизным товарам (продукции), производимым на территории Российской Федер</w:t>
            </w:r>
            <w:r w:rsidR="00F55A14">
              <w:rPr>
                <w:lang w:eastAsia="en-US"/>
              </w:rPr>
              <w:t>а</w:t>
            </w:r>
            <w:r>
              <w:rPr>
                <w:lang w:eastAsia="en-US"/>
              </w:rPr>
              <w:t>ции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AE68EF">
            <w:pPr>
              <w:rPr>
                <w:lang w:eastAsia="en-US"/>
              </w:rPr>
            </w:pPr>
            <w:r>
              <w:rPr>
                <w:lang w:eastAsia="en-US"/>
              </w:rPr>
              <w:t>1219,5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074700">
            <w:pPr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074700">
            <w:pPr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52BB" w:rsidTr="00B50DD4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1 05 03000 00 0000 110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Единый сельскохозяйственный налог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</w:p>
        </w:tc>
      </w:tr>
      <w:tr w:rsidR="004452BB" w:rsidTr="00B50DD4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1 06 00000 00 0000 000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Налог на имущество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AE68EF">
            <w:pPr>
              <w:spacing w:before="100" w:beforeAutospacing="1" w:after="100" w:afterAutospacing="1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074700">
            <w:pPr>
              <w:spacing w:before="100" w:beforeAutospacing="1" w:after="100" w:afterAutospacing="1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506,0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074700">
            <w:pPr>
              <w:spacing w:before="100" w:beforeAutospacing="1" w:after="100" w:afterAutospacing="1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523,0</w:t>
            </w:r>
          </w:p>
        </w:tc>
      </w:tr>
      <w:tr w:rsidR="004452BB" w:rsidTr="00B50DD4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1 06 01030 10 0000 110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AE68EF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074700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074700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</w:tr>
      <w:tr w:rsidR="004452BB" w:rsidTr="00B50DD4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>1 06 06000 00 0000 110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lang w:eastAsia="en-US"/>
              </w:rPr>
              <w:t xml:space="preserve">Земельный налог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AE68EF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074700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074700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473,0</w:t>
            </w:r>
          </w:p>
        </w:tc>
      </w:tr>
      <w:tr w:rsidR="00AE68EF" w:rsidTr="00B50DD4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8EF" w:rsidRPr="009B0A37" w:rsidRDefault="00AE68EF" w:rsidP="00AE68EF">
            <w:pPr>
              <w:spacing w:before="100" w:beforeAutospacing="1" w:after="100" w:afterAutospacing="1"/>
              <w:contextualSpacing/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8EF" w:rsidRPr="009B0A37" w:rsidRDefault="00AE68EF" w:rsidP="00AE68EF">
            <w:pPr>
              <w:spacing w:before="100" w:beforeAutospacing="1" w:after="100" w:afterAutospacing="1"/>
              <w:contextualSpacing/>
            </w:pPr>
            <w:r w:rsidRPr="009B0A37">
              <w:rPr>
                <w:b/>
                <w:bCs/>
              </w:rPr>
              <w:t>Неналоговые доходы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8EF" w:rsidRPr="00071532" w:rsidRDefault="00074700" w:rsidP="00AE68EF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>
              <w:rPr>
                <w:b/>
              </w:rPr>
              <w:t>79,6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8EF" w:rsidRPr="009B0A37" w:rsidRDefault="00074700" w:rsidP="00AE68EF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>
              <w:rPr>
                <w:b/>
              </w:rPr>
              <w:t>79,6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8EF" w:rsidRPr="009B0A37" w:rsidRDefault="00074700" w:rsidP="00AE68EF">
            <w:pPr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>
              <w:rPr>
                <w:b/>
              </w:rPr>
              <w:t>79,6</w:t>
            </w:r>
          </w:p>
        </w:tc>
      </w:tr>
      <w:tr w:rsidR="00AE68EF" w:rsidTr="00B50DD4"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8EF" w:rsidRPr="00071532" w:rsidRDefault="00AE68EF" w:rsidP="00AE68EF">
            <w:pPr>
              <w:spacing w:before="100" w:beforeAutospacing="1" w:after="100" w:afterAutospacing="1"/>
              <w:contextualSpacing/>
            </w:pPr>
            <w:r>
              <w:t>1 11 05013 05 0000 120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8EF" w:rsidRPr="00071532" w:rsidRDefault="00AE68EF" w:rsidP="00AE68EF">
            <w:pPr>
              <w:spacing w:before="100" w:beforeAutospacing="1" w:after="100" w:afterAutospacing="1"/>
              <w:contextualSpacing/>
              <w:rPr>
                <w:bCs/>
              </w:rPr>
            </w:pPr>
            <w:proofErr w:type="gramStart"/>
            <w:r>
              <w:rPr>
                <w:b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8EF" w:rsidRPr="00071532" w:rsidRDefault="00074700" w:rsidP="00AE68EF">
            <w:pPr>
              <w:spacing w:before="100" w:beforeAutospacing="1" w:after="100" w:afterAutospacing="1"/>
              <w:contextualSpacing/>
              <w:jc w:val="center"/>
            </w:pPr>
            <w:r>
              <w:t>79,6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8EF" w:rsidRPr="007E0F2D" w:rsidRDefault="00074700" w:rsidP="00AE68EF">
            <w:pPr>
              <w:spacing w:before="100" w:beforeAutospacing="1" w:after="100" w:afterAutospacing="1"/>
              <w:contextualSpacing/>
              <w:jc w:val="center"/>
            </w:pPr>
            <w:r>
              <w:t>79,6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8EF" w:rsidRPr="007E0F2D" w:rsidRDefault="00074700" w:rsidP="00AE68EF">
            <w:pPr>
              <w:spacing w:before="100" w:beforeAutospacing="1" w:after="100" w:afterAutospacing="1"/>
              <w:contextualSpacing/>
              <w:jc w:val="center"/>
            </w:pPr>
            <w:r>
              <w:t>79,6</w:t>
            </w:r>
          </w:p>
        </w:tc>
      </w:tr>
    </w:tbl>
    <w:p w:rsidR="004452BB" w:rsidRDefault="004452BB" w:rsidP="004452BB">
      <w:pPr>
        <w:jc w:val="center"/>
      </w:pPr>
    </w:p>
    <w:p w:rsidR="004452BB" w:rsidRDefault="004452BB" w:rsidP="004452BB">
      <w:pPr>
        <w:jc w:val="center"/>
        <w:rPr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A63B6F" w:rsidRDefault="00A63B6F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4</w:t>
      </w:r>
    </w:p>
    <w:p w:rsidR="00874917" w:rsidRDefault="004452BB" w:rsidP="008749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</w:t>
      </w:r>
      <w:proofErr w:type="spellStart"/>
      <w:r>
        <w:rPr>
          <w:b/>
          <w:sz w:val="28"/>
          <w:szCs w:val="28"/>
        </w:rPr>
        <w:t>Совета</w:t>
      </w:r>
      <w:r w:rsidR="00874917">
        <w:rPr>
          <w:b/>
          <w:sz w:val="28"/>
          <w:szCs w:val="28"/>
        </w:rPr>
        <w:t>№</w:t>
      </w:r>
      <w:proofErr w:type="spellEnd"/>
      <w:r w:rsidR="00874917">
        <w:rPr>
          <w:b/>
          <w:sz w:val="28"/>
          <w:szCs w:val="28"/>
        </w:rPr>
        <w:t xml:space="preserve"> 448-609 </w:t>
      </w:r>
    </w:p>
    <w:p w:rsidR="004452BB" w:rsidRDefault="00874917" w:rsidP="008749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26.12.2022 г.</w:t>
      </w:r>
      <w:r w:rsidR="004452BB">
        <w:rPr>
          <w:b/>
          <w:sz w:val="28"/>
          <w:szCs w:val="28"/>
        </w:rPr>
        <w:t xml:space="preserve"> </w:t>
      </w:r>
      <w:r w:rsidR="00224B9B">
        <w:rPr>
          <w:b/>
          <w:sz w:val="28"/>
          <w:szCs w:val="28"/>
        </w:rPr>
        <w:t xml:space="preserve"> </w:t>
      </w:r>
      <w:r w:rsidR="004452BB">
        <w:rPr>
          <w:b/>
          <w:sz w:val="28"/>
          <w:szCs w:val="28"/>
        </w:rPr>
        <w:t>«О  бюджете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Камышевского муниципального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на 202</w:t>
      </w:r>
      <w:r w:rsidR="008F59E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и 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плановый период 202</w:t>
      </w:r>
      <w:r w:rsidR="008F59EC">
        <w:rPr>
          <w:b/>
          <w:sz w:val="28"/>
          <w:szCs w:val="28"/>
        </w:rPr>
        <w:t xml:space="preserve">4 </w:t>
      </w:r>
      <w:r>
        <w:rPr>
          <w:b/>
          <w:sz w:val="28"/>
          <w:szCs w:val="28"/>
        </w:rPr>
        <w:t xml:space="preserve"> и 202</w:t>
      </w:r>
      <w:r w:rsidR="008F59E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годов»</w:t>
      </w:r>
    </w:p>
    <w:p w:rsidR="004452BB" w:rsidRDefault="004452BB" w:rsidP="004452BB">
      <w:pPr>
        <w:jc w:val="right"/>
        <w:rPr>
          <w:b/>
          <w:sz w:val="28"/>
          <w:szCs w:val="28"/>
          <w:highlight w:val="yellow"/>
        </w:rPr>
      </w:pPr>
    </w:p>
    <w:p w:rsidR="004452BB" w:rsidRDefault="004452BB" w:rsidP="004452B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Ведомственная структура расходов бюджета Камышевского муниципального образования Дергачевского муниципального района Саратовской области на 202</w:t>
      </w:r>
      <w:r w:rsidR="008F59E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и плановый период 202</w:t>
      </w:r>
      <w:r w:rsidR="008F59E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="008F59E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</w:t>
      </w:r>
    </w:p>
    <w:p w:rsidR="004452BB" w:rsidRDefault="004452BB" w:rsidP="004452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тыс. рублей</w:t>
      </w:r>
    </w:p>
    <w:tbl>
      <w:tblPr>
        <w:tblW w:w="1119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696"/>
        <w:gridCol w:w="12"/>
        <w:gridCol w:w="697"/>
        <w:gridCol w:w="12"/>
        <w:gridCol w:w="850"/>
        <w:gridCol w:w="1560"/>
        <w:gridCol w:w="710"/>
        <w:gridCol w:w="991"/>
        <w:gridCol w:w="1135"/>
        <w:gridCol w:w="988"/>
      </w:tblGrid>
      <w:tr w:rsidR="004452BB" w:rsidTr="00F55A14">
        <w:trPr>
          <w:trHeight w:val="449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Раздел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Подраздел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Целевая статья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Вид расходов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</w:t>
            </w:r>
          </w:p>
        </w:tc>
      </w:tr>
      <w:tr w:rsidR="004452BB" w:rsidTr="00F55A14">
        <w:trPr>
          <w:trHeight w:val="486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BB" w:rsidRDefault="004452BB">
            <w:pPr>
              <w:rPr>
                <w:lang w:eastAsia="en-US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BB" w:rsidRDefault="004452BB">
            <w:pPr>
              <w:rPr>
                <w:lang w:eastAsia="en-US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BB" w:rsidRDefault="004452BB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BB" w:rsidRDefault="004452BB">
            <w:pPr>
              <w:rPr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BB" w:rsidRDefault="004452BB">
            <w:pPr>
              <w:rPr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BB" w:rsidRDefault="004452BB">
            <w:pPr>
              <w:rPr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8F59EC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8F59EC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8F59EC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год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Администрация Камышевского муниципального образования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6221A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7496,7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6221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4015,8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6221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4095,9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52BB" w:rsidRDefault="004452BB" w:rsidP="00EB33DB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Общегосударственные</w:t>
            </w:r>
          </w:p>
          <w:p w:rsidR="004452BB" w:rsidRDefault="004452BB" w:rsidP="00EB33DB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52BB" w:rsidRDefault="004452B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52BB" w:rsidRDefault="00366CF0">
            <w:pPr>
              <w:spacing w:after="200"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2600,7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52BB" w:rsidRDefault="00BE63BC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2460,1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52BB" w:rsidRDefault="00BE63BC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2500,6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 w:rsidP="00EB33DB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Функционирование </w:t>
            </w:r>
            <w:proofErr w:type="gramStart"/>
            <w:r>
              <w:rPr>
                <w:b/>
                <w:lang w:eastAsia="en-US"/>
              </w:rPr>
              <w:t>высшего</w:t>
            </w:r>
            <w:proofErr w:type="gramEnd"/>
          </w:p>
          <w:p w:rsidR="004452BB" w:rsidRDefault="004452BB" w:rsidP="00EB33DB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Должностного лица субъекта</w:t>
            </w:r>
          </w:p>
          <w:p w:rsidR="004452BB" w:rsidRDefault="004452BB" w:rsidP="00EB33DB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Российской Федерации и </w:t>
            </w:r>
          </w:p>
          <w:p w:rsidR="004452BB" w:rsidRDefault="004452BB" w:rsidP="00EB33DB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Муниципального образования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Pr="008F59EC" w:rsidRDefault="008F59EC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61</w:t>
            </w:r>
            <w:r>
              <w:rPr>
                <w:b/>
                <w:lang w:eastAsia="en-US"/>
              </w:rPr>
              <w:t>5,3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8F59EC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649,5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BE63BC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604,5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Pr="00EB33DB" w:rsidRDefault="004452BB" w:rsidP="00EB33DB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Муниципальная программа «Обеспечение деятельности органов местного  самоуправления Камышевского муниципального </w:t>
            </w:r>
          </w:p>
          <w:p w:rsidR="004452BB" w:rsidRPr="00EB33DB" w:rsidRDefault="004452BB" w:rsidP="008F59EC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образования Дергачевского муниципального района Саратовской области на 202</w:t>
            </w:r>
            <w:r w:rsidR="008F59E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 w:rsidR="008F59E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F59E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615,3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F59E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F59E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Pr="00EB33DB" w:rsidRDefault="004452BB" w:rsidP="00EB33DB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мероприятия «Обеспечение деятельности органов местного  самоуправления Камышевского муниципального </w:t>
            </w:r>
          </w:p>
          <w:p w:rsidR="004452BB" w:rsidRPr="00EB33DB" w:rsidRDefault="004452BB" w:rsidP="008F59EC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образования Дергачевского муниципального района Саратовской области на 202</w:t>
            </w:r>
            <w:r w:rsidR="008F59E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 w:rsidR="008F59E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F59E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615,3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F59E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F59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Pr="00EB33DB" w:rsidRDefault="004452BB" w:rsidP="00EB33DB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Реализация основного мероприятия «Обеспечение деятельности органов местного  самоуправления Камышевского муниципального </w:t>
            </w:r>
          </w:p>
          <w:p w:rsidR="004452BB" w:rsidRPr="00EB33DB" w:rsidRDefault="004452BB" w:rsidP="008F59EC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образования Дергачевского муниципального района Саратовской области на 202</w:t>
            </w:r>
            <w:r w:rsidR="008F59E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 w:rsidR="008F59E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F59E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615,3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F59E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F59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F59E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615,3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F59E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F59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F59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615,3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F59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F59E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 w:rsidP="00EB33DB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Функционирование Правительства</w:t>
            </w:r>
          </w:p>
          <w:p w:rsidR="004452BB" w:rsidRDefault="004452BB" w:rsidP="00EB33DB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Российской Федерации, высших исполнительных органов Государственной власти субъектов </w:t>
            </w:r>
          </w:p>
          <w:p w:rsidR="004452BB" w:rsidRDefault="004452BB" w:rsidP="00EB33DB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Российской Федерации, местных администраций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1984,4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366CF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1809,6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BE63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1895,1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Pr="00EB33DB" w:rsidRDefault="004452BB" w:rsidP="00EB33DB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Муниципальная программа «Обеспечение деятельности органов местного  самоуправления Камышевского муниципального </w:t>
            </w:r>
          </w:p>
          <w:p w:rsidR="004452BB" w:rsidRPr="00EB33DB" w:rsidRDefault="004452BB" w:rsidP="008F59EC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образования Дергачевского муниципального района Саратовской области на 202</w:t>
            </w:r>
            <w:r w:rsidR="008F59E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 w:rsidR="008F59E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1941,6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1765,6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1848,7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Pr="00EB33DB" w:rsidRDefault="004452BB" w:rsidP="00EB33DB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мероприятия «Обеспечение деятельности органов местного  самоуправления Камышевского муниципального </w:t>
            </w:r>
          </w:p>
          <w:p w:rsidR="004452BB" w:rsidRPr="00EB33DB" w:rsidRDefault="004452BB" w:rsidP="008F59EC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образования Дергачевского муниципального района Саратовской области на 202</w:t>
            </w:r>
            <w:r w:rsidR="008F59E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 w:rsidR="008F59E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1941,6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1765,6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1848,7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Pr="00EB33DB" w:rsidRDefault="004452BB" w:rsidP="00EB33DB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Реализация основного мероприятия «Обеспечение деятельности органов местного  самоуправления Камышевского муниципального </w:t>
            </w:r>
          </w:p>
          <w:p w:rsidR="004452BB" w:rsidRPr="00EB33DB" w:rsidRDefault="004452BB" w:rsidP="008F59EC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образования Дергачевского муниципального района Саратовской области на 202</w:t>
            </w:r>
            <w:r w:rsidR="008F59EC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 w:rsidR="008F59E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1941,6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1765,6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1848,7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lang w:eastAsia="en-US"/>
              </w:rPr>
              <w:lastRenderedPageBreak/>
              <w:t>внебюджетными фондами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1501,9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1655,9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1501,9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1655,9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182,0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319,6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182,0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Уплата налогов, сборов и иных платежей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деятельности за счет межбюджетных трансфертов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tabs>
                <w:tab w:val="left" w:pos="735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46,4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tabs>
                <w:tab w:val="left" w:pos="73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46,4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муниципальным районам из бюджетов поселений в соответствии с заключенными соглашениями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tabs>
                <w:tab w:val="left" w:pos="73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46,4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на осуществление полномочий по формированию, исполнению бюджета поселений 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на осуществление полномочий по обеспечению деятельности контрольно - счетного органа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F59E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 w:rsidP="00EB33DB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Резервные фонды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366CF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366CF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366CF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Выполнение функций органами местного самоуправления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366CF0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резервных фондов и фондов финансовой поддержки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резервного фонда местных администраций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Резервные средства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B50DD4" w:rsidTr="00B50DD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50DD4" w:rsidRDefault="00B50DD4" w:rsidP="006221AC">
            <w:pPr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Национальная оборона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289,5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302,5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313,1</w:t>
            </w:r>
          </w:p>
        </w:tc>
      </w:tr>
      <w:tr w:rsidR="00B50DD4" w:rsidTr="00B50DD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0DD4" w:rsidRDefault="00B50DD4" w:rsidP="006221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Мобилизационная и </w:t>
            </w:r>
            <w:r>
              <w:rPr>
                <w:lang w:eastAsia="en-US"/>
              </w:rPr>
              <w:lastRenderedPageBreak/>
              <w:t>вневойсковая подготовка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lastRenderedPageBreak/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B50DD4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Осуществление переданных полномочий за счет субвенций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B50DD4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B50DD4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276,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283,3</w:t>
            </w:r>
          </w:p>
        </w:tc>
      </w:tr>
      <w:tr w:rsidR="00B50DD4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277,3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283,3</w:t>
            </w:r>
          </w:p>
        </w:tc>
      </w:tr>
      <w:tr w:rsidR="00B50DD4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29,8</w:t>
            </w:r>
          </w:p>
        </w:tc>
      </w:tr>
      <w:tr w:rsidR="00B50DD4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0DD4" w:rsidRDefault="00B50DD4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29,8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52BB" w:rsidRDefault="004452BB" w:rsidP="00EB33DB">
            <w:pPr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Национальная экономика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52BB" w:rsidRDefault="004452BB">
            <w:pPr>
              <w:spacing w:line="276" w:lineRule="auto"/>
              <w:jc w:val="center"/>
              <w:rPr>
                <w:b/>
                <w:color w:val="000000"/>
                <w:highlight w:val="yellow"/>
                <w:lang w:eastAsia="en-US"/>
              </w:rPr>
            </w:pPr>
            <w:r>
              <w:rPr>
                <w:b/>
                <w:color w:val="000000"/>
                <w:highlight w:val="yellow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52BB" w:rsidRDefault="00366CF0">
            <w:pPr>
              <w:spacing w:after="200"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4606,5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52BB" w:rsidRDefault="00366CF0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452BB" w:rsidRDefault="00BE63BC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1282,2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 w:rsidP="00EB33DB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Дорожное хозяйство (дорожный фонд)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366CF0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4606,5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366CF0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4452BB" w:rsidRDefault="00BE63BC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1282,2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Основное мероприятия «капитальный ремонт, ремонт и содержание автомобильных дорог общего пользования населенных пунктов Дергачевского муниципального района Саратовской области»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3800200000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4606,5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Реализация основного мероприятия «Капитальный ремонт, ремонт и содержание автомобильных дорог общего пользования населенных пунктов Дергачевского муниципального района Саратовской области»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3800247200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3800247200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366CF0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3800247200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366CF0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</w:t>
            </w:r>
            <w:r>
              <w:rPr>
                <w:lang w:eastAsia="en-US"/>
              </w:rPr>
              <w:lastRenderedPageBreak/>
              <w:t>фонда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lastRenderedPageBreak/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8F59E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</w:t>
            </w:r>
            <w:r w:rsidR="008F59EC"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366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8F59E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</w:t>
            </w:r>
            <w:r w:rsidR="008F59EC"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366CF0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452BB" w:rsidTr="00F55A14">
        <w:trPr>
          <w:trHeight w:val="1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EB33D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8F59E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</w:t>
            </w:r>
            <w:r w:rsidR="008F59EC"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366CF0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452BB" w:rsidTr="00F55A14">
        <w:trPr>
          <w:trHeight w:val="5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52BB" w:rsidRDefault="004452BB" w:rsidP="00EB33DB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расходов: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52BB" w:rsidRDefault="004452BB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52BB" w:rsidRDefault="006221A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7496,7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52BB" w:rsidRDefault="006221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4015,8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52BB" w:rsidRDefault="00B2354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4095,9</w:t>
            </w:r>
          </w:p>
        </w:tc>
      </w:tr>
    </w:tbl>
    <w:p w:rsidR="004452BB" w:rsidRDefault="004452BB" w:rsidP="004452BB">
      <w:pPr>
        <w:jc w:val="center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Приложение № 4</w:t>
      </w:r>
    </w:p>
    <w:p w:rsidR="00874917" w:rsidRDefault="004452BB" w:rsidP="008749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</w:t>
      </w:r>
      <w:proofErr w:type="spellStart"/>
      <w:r>
        <w:rPr>
          <w:b/>
          <w:sz w:val="28"/>
          <w:szCs w:val="28"/>
        </w:rPr>
        <w:t>Совета</w:t>
      </w:r>
      <w:r w:rsidR="00874917">
        <w:rPr>
          <w:b/>
          <w:sz w:val="28"/>
          <w:szCs w:val="28"/>
        </w:rPr>
        <w:t>№</w:t>
      </w:r>
      <w:proofErr w:type="spellEnd"/>
      <w:r w:rsidR="00874917">
        <w:rPr>
          <w:b/>
          <w:sz w:val="28"/>
          <w:szCs w:val="28"/>
        </w:rPr>
        <w:t xml:space="preserve"> 448-609 </w:t>
      </w:r>
    </w:p>
    <w:p w:rsidR="004452BB" w:rsidRDefault="00874917" w:rsidP="008749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26.12.2022 г.</w:t>
      </w:r>
      <w:r w:rsidR="00BE63BC">
        <w:rPr>
          <w:b/>
          <w:sz w:val="28"/>
          <w:szCs w:val="28"/>
        </w:rPr>
        <w:t xml:space="preserve"> </w:t>
      </w:r>
      <w:r w:rsidR="004452BB">
        <w:rPr>
          <w:b/>
          <w:sz w:val="28"/>
          <w:szCs w:val="28"/>
        </w:rPr>
        <w:t>«О  бюджете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Камышевского муниципального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на 202</w:t>
      </w:r>
      <w:r w:rsidR="00BE63B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и </w:t>
      </w:r>
    </w:p>
    <w:p w:rsidR="004452BB" w:rsidRDefault="00BE63BC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плановый период 2024</w:t>
      </w:r>
      <w:r w:rsidR="004452BB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5</w:t>
      </w:r>
      <w:r w:rsidR="004452BB">
        <w:rPr>
          <w:b/>
          <w:sz w:val="28"/>
          <w:szCs w:val="28"/>
        </w:rPr>
        <w:t xml:space="preserve"> годов» </w:t>
      </w:r>
    </w:p>
    <w:p w:rsidR="00BE63BC" w:rsidRDefault="00BE63BC" w:rsidP="004452BB">
      <w:pPr>
        <w:jc w:val="right"/>
        <w:rPr>
          <w:b/>
          <w:sz w:val="28"/>
          <w:szCs w:val="28"/>
        </w:rPr>
      </w:pPr>
    </w:p>
    <w:p w:rsidR="00BE63BC" w:rsidRDefault="00BE63BC" w:rsidP="00BE63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бюджетных ассигнований по разделам, подразделам, целевым статьям, (муниципальным программам и </w:t>
      </w:r>
      <w:proofErr w:type="spellStart"/>
      <w:r>
        <w:rPr>
          <w:b/>
          <w:sz w:val="28"/>
          <w:szCs w:val="28"/>
        </w:rPr>
        <w:t>непрограммным</w:t>
      </w:r>
      <w:proofErr w:type="spellEnd"/>
      <w:r>
        <w:rPr>
          <w:b/>
          <w:sz w:val="28"/>
          <w:szCs w:val="28"/>
        </w:rPr>
        <w:t xml:space="preserve"> направлениям деятельности), группам и подгруппам </w:t>
      </w:r>
      <w:proofErr w:type="gramStart"/>
      <w:r>
        <w:rPr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Камышевского</w:t>
      </w:r>
      <w:proofErr w:type="spellEnd"/>
      <w:r>
        <w:rPr>
          <w:b/>
          <w:sz w:val="28"/>
          <w:szCs w:val="28"/>
        </w:rPr>
        <w:t xml:space="preserve"> муниципального образования </w:t>
      </w:r>
      <w:proofErr w:type="spellStart"/>
      <w:r>
        <w:rPr>
          <w:b/>
          <w:sz w:val="28"/>
          <w:szCs w:val="28"/>
        </w:rPr>
        <w:t>Дергачевского</w:t>
      </w:r>
      <w:proofErr w:type="spellEnd"/>
      <w:r>
        <w:rPr>
          <w:b/>
          <w:sz w:val="28"/>
          <w:szCs w:val="28"/>
        </w:rPr>
        <w:t xml:space="preserve"> муниципального района Саратовской области на 2023 год и  плановый период 2024 и 2025 годов.</w:t>
      </w:r>
      <w:r>
        <w:rPr>
          <w:sz w:val="28"/>
          <w:szCs w:val="28"/>
        </w:rPr>
        <w:t xml:space="preserve">                          </w:t>
      </w: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BE63BC" w:rsidRDefault="00BE63BC" w:rsidP="00BE63B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тыс. рублей</w:t>
      </w:r>
    </w:p>
    <w:tbl>
      <w:tblPr>
        <w:tblW w:w="104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1"/>
        <w:gridCol w:w="709"/>
        <w:gridCol w:w="850"/>
        <w:gridCol w:w="13"/>
        <w:gridCol w:w="1548"/>
        <w:gridCol w:w="13"/>
        <w:gridCol w:w="697"/>
        <w:gridCol w:w="13"/>
        <w:gridCol w:w="978"/>
        <w:gridCol w:w="13"/>
        <w:gridCol w:w="1122"/>
        <w:gridCol w:w="13"/>
        <w:gridCol w:w="975"/>
        <w:gridCol w:w="14"/>
      </w:tblGrid>
      <w:tr w:rsidR="00BE63BC" w:rsidTr="00BE63BC">
        <w:trPr>
          <w:gridAfter w:val="1"/>
          <w:wAfter w:w="14" w:type="dxa"/>
          <w:trHeight w:val="449"/>
        </w:trPr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Раздел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Подраздел 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Целевая статья</w:t>
            </w:r>
          </w:p>
        </w:tc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Вид расходов</w:t>
            </w:r>
          </w:p>
        </w:tc>
        <w:tc>
          <w:tcPr>
            <w:tcW w:w="31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</w:t>
            </w:r>
          </w:p>
        </w:tc>
      </w:tr>
      <w:tr w:rsidR="00BE63BC" w:rsidTr="00BE63BC">
        <w:trPr>
          <w:gridAfter w:val="1"/>
          <w:wAfter w:w="14" w:type="dxa"/>
          <w:trHeight w:val="486"/>
        </w:trPr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3BC" w:rsidRDefault="00BE63BC" w:rsidP="00BE63BC">
            <w:pPr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3BC" w:rsidRDefault="00BE63BC" w:rsidP="00BE63BC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3BC" w:rsidRDefault="00BE63BC" w:rsidP="00BE63BC">
            <w:pPr>
              <w:rPr>
                <w:lang w:eastAsia="en-US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3BC" w:rsidRDefault="00BE63BC" w:rsidP="00BE63BC">
            <w:pPr>
              <w:rPr>
                <w:lang w:eastAsia="en-US"/>
              </w:rPr>
            </w:pPr>
          </w:p>
        </w:tc>
        <w:tc>
          <w:tcPr>
            <w:tcW w:w="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3BC" w:rsidRDefault="00BE63BC" w:rsidP="00BE63BC">
            <w:pPr>
              <w:rPr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color w:val="000000"/>
                <w:lang w:eastAsia="en-US"/>
              </w:rPr>
              <w:t>Камышевского</w:t>
            </w:r>
            <w:proofErr w:type="spellEnd"/>
            <w:r>
              <w:rPr>
                <w:b/>
                <w:color w:val="000000"/>
                <w:lang w:eastAsia="en-US"/>
              </w:rPr>
              <w:t xml:space="preserve">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6221AC" w:rsidP="00BE63B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7496,7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6221AC" w:rsidP="00BE63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4015,8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6221AC" w:rsidP="00BE63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4095,9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E63BC" w:rsidRDefault="00BE63BC" w:rsidP="00BE63B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Общегосударственные</w:t>
            </w:r>
          </w:p>
          <w:p w:rsidR="00BE63BC" w:rsidRDefault="00BE63BC" w:rsidP="00BE63B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2600,7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2460,1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2500,6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Функционирование </w:t>
            </w:r>
            <w:proofErr w:type="gramStart"/>
            <w:r>
              <w:rPr>
                <w:b/>
                <w:lang w:eastAsia="en-US"/>
              </w:rPr>
              <w:t>высшего</w:t>
            </w:r>
            <w:proofErr w:type="gramEnd"/>
          </w:p>
          <w:p w:rsidR="00BE63BC" w:rsidRDefault="00BE63BC" w:rsidP="00BE63B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Должностного лица субъекта</w:t>
            </w:r>
          </w:p>
          <w:p w:rsidR="00BE63BC" w:rsidRDefault="00BE63BC" w:rsidP="00BE63B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Российской Федерации и </w:t>
            </w:r>
          </w:p>
          <w:p w:rsidR="00BE63BC" w:rsidRDefault="00BE63BC" w:rsidP="00BE63B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Pr="008F59EC" w:rsidRDefault="00BE63BC" w:rsidP="00BE63BC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61</w:t>
            </w:r>
            <w:r>
              <w:rPr>
                <w:b/>
                <w:lang w:eastAsia="en-US"/>
              </w:rPr>
              <w:t>5,3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649,5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604,5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Pr="00EB33DB" w:rsidRDefault="00BE63BC" w:rsidP="00BE63BC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Муниципальная программа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BE63BC" w:rsidRPr="00EB33DB" w:rsidRDefault="00BE63BC" w:rsidP="00BE63BC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615,3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Pr="00EB33DB" w:rsidRDefault="00BE63BC" w:rsidP="00BE63BC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BE63BC" w:rsidRPr="00EB33DB" w:rsidRDefault="00BE63BC" w:rsidP="00BE63BC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615,3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Pr="00EB33DB" w:rsidRDefault="00BE63BC" w:rsidP="00BE63BC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Реализация основного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BE63BC" w:rsidRPr="00EB33DB" w:rsidRDefault="00BE63BC" w:rsidP="00BE63BC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615,3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615,3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615,3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649,5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604,5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Функционирование Правительства</w:t>
            </w:r>
          </w:p>
          <w:p w:rsidR="00BE63BC" w:rsidRDefault="00BE63BC" w:rsidP="00BE63B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Российской Федерации, высших исполнительных органов Государственной власти субъектов </w:t>
            </w:r>
          </w:p>
          <w:p w:rsidR="00BE63BC" w:rsidRDefault="00BE63BC" w:rsidP="00BE63B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1984,4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1809,6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1895,1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Pr="00EB33DB" w:rsidRDefault="00BE63BC" w:rsidP="00BE63BC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Муниципальная программа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BE63BC" w:rsidRPr="00EB33DB" w:rsidRDefault="00BE63BC" w:rsidP="00BE63BC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1941,6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1765,6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1848,7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Pr="00EB33DB" w:rsidRDefault="00BE63BC" w:rsidP="00BE63BC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BE63BC" w:rsidRPr="00EB33DB" w:rsidRDefault="00BE63BC" w:rsidP="00BE63BC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1941,6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1765,6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1848,7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Pr="00EB33DB" w:rsidRDefault="00BE63BC" w:rsidP="00BE63BC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Реализация основного мероприятия «Обеспечение деятельности органов местного  самоуправления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Камышевского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</w:t>
            </w:r>
          </w:p>
          <w:p w:rsidR="00BE63BC" w:rsidRPr="00EB33DB" w:rsidRDefault="00BE63BC" w:rsidP="00BE63BC">
            <w:pPr>
              <w:pStyle w:val="a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образования </w:t>
            </w:r>
            <w:proofErr w:type="spell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Дергачевского</w:t>
            </w:r>
            <w:proofErr w:type="spell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Саратовской области на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1941,6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1765,6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1848,7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Расходы на выплату персоналу в целях обеспечения выполнения функций государственными (муниципальными) органами, </w:t>
            </w:r>
            <w:r>
              <w:rPr>
                <w:lang w:eastAsia="en-US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1501,9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1655,9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1605,0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1501,9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1655,9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319,6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182,0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319,6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182,0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деятельности за счет межбюджетных трансфертов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tabs>
                <w:tab w:val="left" w:pos="735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46,4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tabs>
                <w:tab w:val="left" w:pos="73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46,4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муниципальным районам из бюджетов поселений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tabs>
                <w:tab w:val="left" w:pos="73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46,4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на осуществление полномочий по формированию, исполнению бюджета поселений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на осуществление полномочий по обеспечению деятельности контрольно - счетного органа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Выполнение функций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резервных фондов и фондов финансовой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резервного фонда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BE63B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Резервные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870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6221AC" w:rsidTr="006221A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289,5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302,5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313,1</w:t>
            </w:r>
          </w:p>
        </w:tc>
      </w:tr>
      <w:tr w:rsidR="006221AC" w:rsidTr="006221A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289,5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6221A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переданных полномочий за счет субвенций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289,5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6221A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289,5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6221A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277,3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283,3</w:t>
            </w:r>
          </w:p>
        </w:tc>
      </w:tr>
      <w:tr w:rsidR="006221A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277,3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283,3</w:t>
            </w:r>
          </w:p>
        </w:tc>
      </w:tr>
      <w:tr w:rsidR="006221A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29,8</w:t>
            </w:r>
          </w:p>
        </w:tc>
      </w:tr>
      <w:tr w:rsidR="006221AC" w:rsidTr="00BE63BC">
        <w:trPr>
          <w:gridAfter w:val="1"/>
          <w:wAfter w:w="14" w:type="dxa"/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29,8</w:t>
            </w:r>
          </w:p>
        </w:tc>
      </w:tr>
      <w:tr w:rsidR="00BE63BC" w:rsidTr="00BE63BC">
        <w:trPr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E63BC" w:rsidRDefault="00BE63BC" w:rsidP="00BE63BC">
            <w:pPr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4606,5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1253,2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1282,2</w:t>
            </w:r>
          </w:p>
        </w:tc>
      </w:tr>
      <w:tr w:rsidR="00BE63BC" w:rsidTr="00BE63BC">
        <w:trPr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Дорожное хозяйство (дорожный фонд)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0000000000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4606,5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1253,2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E63BC" w:rsidRDefault="00BE63BC" w:rsidP="00BE63BC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1282,2</w:t>
            </w:r>
          </w:p>
        </w:tc>
      </w:tr>
      <w:tr w:rsidR="00BE63BC" w:rsidTr="00BE63BC">
        <w:trPr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Основное мероприятия «капитальный ремонт, ремонт и содержание автомобильных дорог общего пользования населенных пунктов </w:t>
            </w:r>
            <w:proofErr w:type="spellStart"/>
            <w:r>
              <w:rPr>
                <w:lang w:eastAsia="en-US"/>
              </w:rPr>
              <w:t>Дергачевского</w:t>
            </w:r>
            <w:proofErr w:type="spellEnd"/>
            <w:r>
              <w:rPr>
                <w:lang w:eastAsia="en-US"/>
              </w:rPr>
              <w:t xml:space="preserve"> муниципального района Саратовской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3800200000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4606,5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BE63BC" w:rsidTr="00BE63BC">
        <w:trPr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основного мероприятия «Капитальный ремонт, ремонт и содержание автомобильных дорог общего пользования населенных пунктов </w:t>
            </w:r>
            <w:proofErr w:type="spellStart"/>
            <w:r>
              <w:rPr>
                <w:lang w:eastAsia="en-US"/>
              </w:rPr>
              <w:t>Дергачевского</w:t>
            </w:r>
            <w:proofErr w:type="spellEnd"/>
            <w:r>
              <w:rPr>
                <w:lang w:eastAsia="en-US"/>
              </w:rPr>
              <w:t xml:space="preserve"> муниципального района Саратовской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3800247200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1219,5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BE63BC" w:rsidTr="00BE63BC">
        <w:trPr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3800247200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1219,5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BE63BC" w:rsidTr="00BE63BC">
        <w:trPr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3800247200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1219,5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BE63BC" w:rsidTr="00BE63BC">
        <w:trPr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Обеспечение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E63BC" w:rsidTr="00BE63BC">
        <w:trPr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E63BC" w:rsidTr="00BE63BC">
        <w:trPr>
          <w:trHeight w:val="163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</w:t>
            </w:r>
            <w:r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3BC" w:rsidRDefault="00BE63BC" w:rsidP="00BE63B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BC" w:rsidRDefault="00BE63BC" w:rsidP="00BE63B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E63BC" w:rsidTr="00BE63BC">
        <w:trPr>
          <w:gridAfter w:val="1"/>
          <w:wAfter w:w="14" w:type="dxa"/>
          <w:trHeight w:val="585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E63BC" w:rsidRDefault="00BE63BC" w:rsidP="00BE63B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расходов: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E63BC" w:rsidRDefault="00BE63BC" w:rsidP="00BE63B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E63BC" w:rsidRDefault="006221AC" w:rsidP="00BE63B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7496,7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E63BC" w:rsidRDefault="006221AC" w:rsidP="00BE63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4015,8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E63BC" w:rsidRDefault="006221AC" w:rsidP="00BE63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4095,9</w:t>
            </w:r>
          </w:p>
        </w:tc>
      </w:tr>
    </w:tbl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BE63BC" w:rsidRDefault="00BE63BC" w:rsidP="004452BB">
      <w:pPr>
        <w:jc w:val="right"/>
        <w:rPr>
          <w:b/>
          <w:sz w:val="28"/>
          <w:szCs w:val="28"/>
        </w:rPr>
      </w:pPr>
    </w:p>
    <w:p w:rsidR="00BE63BC" w:rsidRDefault="00BE63BC" w:rsidP="004452BB">
      <w:pPr>
        <w:jc w:val="right"/>
        <w:rPr>
          <w:b/>
          <w:sz w:val="28"/>
          <w:szCs w:val="28"/>
        </w:rPr>
      </w:pPr>
    </w:p>
    <w:p w:rsidR="00BE63BC" w:rsidRDefault="00BE63BC" w:rsidP="004452BB">
      <w:pPr>
        <w:jc w:val="right"/>
        <w:rPr>
          <w:b/>
          <w:sz w:val="28"/>
          <w:szCs w:val="28"/>
        </w:rPr>
      </w:pPr>
    </w:p>
    <w:p w:rsidR="00BE63BC" w:rsidRDefault="00BE63BC" w:rsidP="004452BB">
      <w:pPr>
        <w:jc w:val="right"/>
        <w:rPr>
          <w:b/>
          <w:sz w:val="28"/>
          <w:szCs w:val="28"/>
        </w:rPr>
      </w:pPr>
    </w:p>
    <w:p w:rsidR="00BE63BC" w:rsidRDefault="00BE63BC" w:rsidP="004452BB">
      <w:pPr>
        <w:jc w:val="right"/>
        <w:rPr>
          <w:b/>
          <w:sz w:val="28"/>
          <w:szCs w:val="28"/>
        </w:rPr>
      </w:pPr>
    </w:p>
    <w:p w:rsidR="00BE63BC" w:rsidRDefault="00BE63BC" w:rsidP="004452BB">
      <w:pPr>
        <w:jc w:val="right"/>
        <w:rPr>
          <w:b/>
          <w:sz w:val="28"/>
          <w:szCs w:val="28"/>
        </w:rPr>
      </w:pPr>
    </w:p>
    <w:p w:rsidR="00BE63BC" w:rsidRDefault="00BE63BC" w:rsidP="004452BB">
      <w:pPr>
        <w:jc w:val="right"/>
        <w:rPr>
          <w:b/>
          <w:sz w:val="28"/>
          <w:szCs w:val="28"/>
        </w:rPr>
      </w:pPr>
    </w:p>
    <w:p w:rsidR="00BE63BC" w:rsidRDefault="00BE63B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6221AC" w:rsidRDefault="006221AC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Приложение № 5</w:t>
      </w:r>
    </w:p>
    <w:p w:rsidR="00874917" w:rsidRDefault="004452BB" w:rsidP="008749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</w:t>
      </w:r>
      <w:proofErr w:type="spellStart"/>
      <w:r>
        <w:rPr>
          <w:b/>
          <w:sz w:val="28"/>
          <w:szCs w:val="28"/>
        </w:rPr>
        <w:t>Совета</w:t>
      </w:r>
      <w:r w:rsidR="00874917">
        <w:rPr>
          <w:b/>
          <w:sz w:val="28"/>
          <w:szCs w:val="28"/>
        </w:rPr>
        <w:t>№</w:t>
      </w:r>
      <w:proofErr w:type="spellEnd"/>
      <w:r w:rsidR="00874917">
        <w:rPr>
          <w:b/>
          <w:sz w:val="28"/>
          <w:szCs w:val="28"/>
        </w:rPr>
        <w:t xml:space="preserve"> 448-609 </w:t>
      </w:r>
    </w:p>
    <w:p w:rsidR="004452BB" w:rsidRDefault="00874917" w:rsidP="008749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26.12.2022 г.</w:t>
      </w:r>
      <w:r w:rsidR="00224B9B">
        <w:rPr>
          <w:b/>
          <w:sz w:val="28"/>
          <w:szCs w:val="28"/>
        </w:rPr>
        <w:t xml:space="preserve"> </w:t>
      </w:r>
      <w:r w:rsidR="004452BB">
        <w:rPr>
          <w:b/>
          <w:sz w:val="28"/>
          <w:szCs w:val="28"/>
        </w:rPr>
        <w:t>«О бюджете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Камышевского муниципального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на 202</w:t>
      </w:r>
      <w:r w:rsidR="00BE63B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и плановый период 202</w:t>
      </w:r>
      <w:r w:rsidR="00BE63B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="00BE63B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годов» </w:t>
      </w: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b/>
          <w:sz w:val="28"/>
          <w:szCs w:val="28"/>
        </w:rPr>
        <w:t xml:space="preserve"> Камышевского муниципального образования Дергачевского муниципального района Саратовской области на 202</w:t>
      </w:r>
      <w:r w:rsidR="00BE63B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и плановый период 202</w:t>
      </w:r>
      <w:r w:rsidR="00BE63B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="00BE63B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годов.</w:t>
      </w:r>
      <w:r>
        <w:rPr>
          <w:sz w:val="28"/>
          <w:szCs w:val="28"/>
        </w:rPr>
        <w:t xml:space="preserve">                                     </w:t>
      </w:r>
    </w:p>
    <w:p w:rsidR="004452BB" w:rsidRDefault="004452BB" w:rsidP="004452B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тыс. рублей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3"/>
        <w:gridCol w:w="1561"/>
        <w:gridCol w:w="708"/>
        <w:gridCol w:w="993"/>
        <w:gridCol w:w="1130"/>
        <w:gridCol w:w="993"/>
      </w:tblGrid>
      <w:tr w:rsidR="004452BB" w:rsidTr="00A63B6F">
        <w:trPr>
          <w:trHeight w:val="449"/>
        </w:trPr>
        <w:tc>
          <w:tcPr>
            <w:tcW w:w="5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Целевая статья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Вид расходов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</w:t>
            </w:r>
          </w:p>
        </w:tc>
      </w:tr>
      <w:tr w:rsidR="004452BB" w:rsidTr="00A63B6F">
        <w:trPr>
          <w:trHeight w:val="486"/>
        </w:trPr>
        <w:tc>
          <w:tcPr>
            <w:tcW w:w="5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BB" w:rsidRDefault="004452BB">
            <w:pPr>
              <w:rPr>
                <w:lang w:eastAsia="en-US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BB" w:rsidRDefault="004452BB">
            <w:pPr>
              <w:rPr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2BB" w:rsidRDefault="004452BB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BE63BC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BE63BC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BE6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BE63BC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год</w:t>
            </w:r>
          </w:p>
        </w:tc>
      </w:tr>
      <w:tr w:rsidR="004452BB" w:rsidTr="00A63B6F">
        <w:trPr>
          <w:trHeight w:val="486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A63B6F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Основное мероприятия «капитальный ремонт, ремонт и содержание автомобильных дорог общего пользования населенных пунктов Дергачевского муниципального района Саратовской области»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3800200000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Pr="00867E36" w:rsidRDefault="00867E3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4606</w:t>
            </w:r>
            <w:r>
              <w:rPr>
                <w:b/>
                <w:lang w:eastAsia="en-US"/>
              </w:rPr>
              <w:t>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6868D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1253,2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6868D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1282,2</w:t>
            </w:r>
          </w:p>
        </w:tc>
      </w:tr>
      <w:tr w:rsidR="004452BB" w:rsidTr="00A63B6F">
        <w:trPr>
          <w:trHeight w:val="486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Реализация основного мероприятия «Капитальный ремонт, ремонт и содержание автомобильных дорог общего пользования населенных пунктов Дергачевского муниципального района Саратовской области»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3800247200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1219,5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6868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6868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52BB" w:rsidTr="00A63B6F">
        <w:trPr>
          <w:trHeight w:val="486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380247200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1219,5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6868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6868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52BB" w:rsidTr="00A63B6F">
        <w:trPr>
          <w:trHeight w:val="486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3800247200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1219,5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6868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6868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1282,2</w:t>
            </w:r>
          </w:p>
        </w:tc>
      </w:tr>
      <w:tr w:rsidR="004452BB" w:rsidTr="00A63B6F">
        <w:trPr>
          <w:trHeight w:val="486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Обеспечение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67E3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</w:t>
            </w:r>
            <w:r>
              <w:rPr>
                <w:lang w:val="en-US" w:eastAsia="en-US"/>
              </w:rPr>
              <w:t>D</w:t>
            </w:r>
            <w:r w:rsidR="004452BB">
              <w:rPr>
                <w:lang w:eastAsia="en-US"/>
              </w:rPr>
              <w:t>7610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452BB" w:rsidTr="00A63B6F">
        <w:trPr>
          <w:trHeight w:val="486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867E3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</w:t>
            </w:r>
            <w:r w:rsidR="00867E36"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452BB" w:rsidTr="00A63B6F">
        <w:trPr>
          <w:trHeight w:val="486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 w:rsidP="00867E3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38002</w:t>
            </w:r>
            <w:r w:rsidR="00867E36">
              <w:rPr>
                <w:lang w:val="en-US" w:eastAsia="en-US"/>
              </w:rPr>
              <w:t>D</w:t>
            </w:r>
            <w:r>
              <w:rPr>
                <w:lang w:eastAsia="en-US"/>
              </w:rPr>
              <w:t>7610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3387,0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Pr="00EB33DB" w:rsidRDefault="004452BB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Муниципальная программа «Обеспечение деятельности органов местного  самоуправления Камышевского муниципального образования Дергачевского муниципального района Саратовской области на 2020 – 2024 </w:t>
            </w:r>
            <w:proofErr w:type="spellStart"/>
            <w:proofErr w:type="gramStart"/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67E36" w:rsidP="006868D6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255</w:t>
            </w:r>
            <w:r w:rsidR="006868D6">
              <w:rPr>
                <w:b/>
                <w:lang w:eastAsia="en-US"/>
              </w:rPr>
              <w:t>6</w:t>
            </w:r>
            <w:r>
              <w:rPr>
                <w:b/>
                <w:lang w:eastAsia="en-US"/>
              </w:rPr>
              <w:t>,9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6868D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2415,1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6868D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2453,2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Pr="00EB33DB" w:rsidRDefault="004452BB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Основные мероприятия «Обеспечение деятельности органов местного  самоуправления Камышевского муниципального образования Дергачевского муниципального района Саратовской области на 2020 – 2024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67E36" w:rsidP="006868D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255</w:t>
            </w:r>
            <w:r w:rsidR="006868D6">
              <w:rPr>
                <w:lang w:eastAsia="en-US"/>
              </w:rPr>
              <w:t>6</w:t>
            </w:r>
            <w:r>
              <w:rPr>
                <w:lang w:eastAsia="en-US"/>
              </w:rPr>
              <w:t>,9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6868D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2415,1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6868D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2453,2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Pr="00EB33DB" w:rsidRDefault="004452BB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Реализация основного мероприятия «Обеспечение деятельности органов местного  самоуправления Камышевского муниципального образования Дергачевского муниципального района Саратовской области на 2020 – 2024 </w:t>
            </w:r>
            <w:proofErr w:type="spellStart"/>
            <w:proofErr w:type="gramStart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 w:rsidRPr="00EB33D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67E36" w:rsidP="006868D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255</w:t>
            </w:r>
            <w:r w:rsidR="006868D6">
              <w:rPr>
                <w:lang w:eastAsia="en-US"/>
              </w:rPr>
              <w:t>6</w:t>
            </w:r>
            <w:r>
              <w:rPr>
                <w:lang w:eastAsia="en-US"/>
              </w:rPr>
              <w:t>,9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6868D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2415,1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6868D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2453,2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67E3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2220,3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6868D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2151,4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6868D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2260,4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867E3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2220,3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6868D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2151,4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6868D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2260,4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319,6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6868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6868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182,0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319,6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6868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6868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182,0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6868D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6868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6868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Уплата налогов, сборов и иных платежей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42001В6100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6868D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6868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6868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10,8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деятельности за счет межбюджетных трансфертов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6221A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332,3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6221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6221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359,5</w:t>
            </w:r>
          </w:p>
        </w:tc>
      </w:tr>
      <w:tr w:rsidR="006221AC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переданных полномочий за счет субвенций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289,5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6221AC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289,5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313,1</w:t>
            </w:r>
          </w:p>
        </w:tc>
      </w:tr>
      <w:tr w:rsidR="006221AC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283,3</w:t>
            </w:r>
          </w:p>
        </w:tc>
      </w:tr>
      <w:tr w:rsidR="006221AC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276,0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283,3</w:t>
            </w:r>
          </w:p>
        </w:tc>
      </w:tr>
      <w:tr w:rsidR="006221AC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29,8</w:t>
            </w:r>
          </w:p>
        </w:tc>
      </w:tr>
      <w:tr w:rsidR="006221AC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5030051180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21AC" w:rsidRDefault="006221AC" w:rsidP="006221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29,8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46,4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муниципальным районам из бюджетов поселений в соответствии с заключенными соглашениями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46,4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Иные межбюджетные трансферты на осуществление полномочий по формированию, исполнению бюджета поселений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42,9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межбюджетные трансферты на осуществление полномочий по обеспечению деятельности контрольно - счетного органа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Иные межбюджетные трансферты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5040010102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867E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Выполнение функций органов местного самоуправления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6100000000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1,0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резервных фондов и фондов финансовой поддержки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Средства резервного фонда местных администраций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Иные бюджетные ассигнования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52BB" w:rsidTr="00A63B6F">
        <w:trPr>
          <w:trHeight w:val="163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Резервные средства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6150023200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452BB" w:rsidRDefault="004452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</w:t>
            </w:r>
          </w:p>
        </w:tc>
      </w:tr>
      <w:tr w:rsidR="004452BB" w:rsidTr="00A63B6F">
        <w:trPr>
          <w:trHeight w:val="585"/>
        </w:trPr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расходов: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452BB" w:rsidRDefault="004452BB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52BB" w:rsidRDefault="006221AC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7496,7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52BB" w:rsidRDefault="006221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4015,8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4452BB" w:rsidRDefault="006221A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4095,9</w:t>
            </w:r>
          </w:p>
        </w:tc>
      </w:tr>
    </w:tbl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EB33DB" w:rsidRDefault="00EB33DB" w:rsidP="004452BB">
      <w:pPr>
        <w:jc w:val="right"/>
        <w:rPr>
          <w:b/>
          <w:sz w:val="28"/>
          <w:szCs w:val="28"/>
        </w:rPr>
      </w:pPr>
    </w:p>
    <w:p w:rsidR="00EB33DB" w:rsidRDefault="00EB33DB" w:rsidP="004452BB">
      <w:pPr>
        <w:jc w:val="right"/>
        <w:rPr>
          <w:b/>
          <w:sz w:val="28"/>
          <w:szCs w:val="28"/>
        </w:rPr>
      </w:pPr>
    </w:p>
    <w:p w:rsidR="00A63B6F" w:rsidRDefault="00A63B6F" w:rsidP="004452BB">
      <w:pPr>
        <w:jc w:val="right"/>
        <w:rPr>
          <w:b/>
          <w:sz w:val="28"/>
          <w:szCs w:val="28"/>
        </w:rPr>
      </w:pPr>
    </w:p>
    <w:p w:rsidR="00A63B6F" w:rsidRDefault="00A63B6F" w:rsidP="004452BB">
      <w:pPr>
        <w:jc w:val="right"/>
        <w:rPr>
          <w:b/>
          <w:sz w:val="28"/>
          <w:szCs w:val="28"/>
        </w:rPr>
      </w:pPr>
    </w:p>
    <w:p w:rsidR="00A63B6F" w:rsidRDefault="00A63B6F" w:rsidP="004452BB">
      <w:pPr>
        <w:jc w:val="right"/>
        <w:rPr>
          <w:b/>
          <w:sz w:val="28"/>
          <w:szCs w:val="28"/>
        </w:rPr>
      </w:pPr>
    </w:p>
    <w:p w:rsidR="006868D6" w:rsidRDefault="006868D6" w:rsidP="004452BB">
      <w:pPr>
        <w:jc w:val="right"/>
        <w:rPr>
          <w:b/>
          <w:sz w:val="28"/>
          <w:szCs w:val="28"/>
        </w:rPr>
      </w:pPr>
    </w:p>
    <w:p w:rsidR="006868D6" w:rsidRDefault="006868D6" w:rsidP="004452BB">
      <w:pPr>
        <w:jc w:val="right"/>
        <w:rPr>
          <w:b/>
          <w:sz w:val="28"/>
          <w:szCs w:val="28"/>
        </w:rPr>
      </w:pPr>
    </w:p>
    <w:p w:rsidR="006868D6" w:rsidRDefault="006868D6" w:rsidP="004452BB">
      <w:pPr>
        <w:jc w:val="right"/>
        <w:rPr>
          <w:b/>
          <w:sz w:val="28"/>
          <w:szCs w:val="28"/>
        </w:rPr>
      </w:pPr>
    </w:p>
    <w:p w:rsidR="006868D6" w:rsidRDefault="006868D6" w:rsidP="004452BB">
      <w:pPr>
        <w:jc w:val="right"/>
        <w:rPr>
          <w:b/>
          <w:sz w:val="28"/>
          <w:szCs w:val="28"/>
        </w:rPr>
      </w:pPr>
    </w:p>
    <w:p w:rsidR="006868D6" w:rsidRDefault="006868D6" w:rsidP="004452BB">
      <w:pPr>
        <w:jc w:val="right"/>
        <w:rPr>
          <w:b/>
          <w:sz w:val="28"/>
          <w:szCs w:val="28"/>
        </w:rPr>
      </w:pPr>
    </w:p>
    <w:p w:rsidR="006868D6" w:rsidRDefault="006868D6" w:rsidP="004452BB">
      <w:pPr>
        <w:jc w:val="right"/>
        <w:rPr>
          <w:b/>
          <w:sz w:val="28"/>
          <w:szCs w:val="28"/>
        </w:rPr>
      </w:pPr>
    </w:p>
    <w:p w:rsidR="006868D6" w:rsidRDefault="006868D6" w:rsidP="004452BB">
      <w:pPr>
        <w:jc w:val="right"/>
        <w:rPr>
          <w:b/>
          <w:sz w:val="28"/>
          <w:szCs w:val="28"/>
        </w:rPr>
      </w:pPr>
    </w:p>
    <w:p w:rsidR="006868D6" w:rsidRDefault="006868D6" w:rsidP="004452BB">
      <w:pPr>
        <w:jc w:val="right"/>
        <w:rPr>
          <w:b/>
          <w:sz w:val="28"/>
          <w:szCs w:val="28"/>
        </w:rPr>
      </w:pPr>
    </w:p>
    <w:p w:rsidR="006868D6" w:rsidRDefault="006868D6" w:rsidP="004452BB">
      <w:pPr>
        <w:jc w:val="right"/>
        <w:rPr>
          <w:b/>
          <w:sz w:val="28"/>
          <w:szCs w:val="28"/>
        </w:rPr>
      </w:pPr>
    </w:p>
    <w:p w:rsidR="006868D6" w:rsidRDefault="006868D6" w:rsidP="004452BB">
      <w:pPr>
        <w:jc w:val="right"/>
        <w:rPr>
          <w:b/>
          <w:sz w:val="28"/>
          <w:szCs w:val="28"/>
        </w:rPr>
      </w:pPr>
    </w:p>
    <w:p w:rsidR="006868D6" w:rsidRDefault="006868D6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Приложение № 6 </w:t>
      </w:r>
    </w:p>
    <w:p w:rsidR="00874917" w:rsidRDefault="004452BB" w:rsidP="008749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</w:t>
      </w:r>
      <w:proofErr w:type="spellStart"/>
      <w:r>
        <w:rPr>
          <w:b/>
          <w:sz w:val="28"/>
          <w:szCs w:val="28"/>
        </w:rPr>
        <w:t>Совета</w:t>
      </w:r>
      <w:r w:rsidR="00874917">
        <w:rPr>
          <w:b/>
          <w:sz w:val="28"/>
          <w:szCs w:val="28"/>
        </w:rPr>
        <w:t>№</w:t>
      </w:r>
      <w:proofErr w:type="spellEnd"/>
      <w:r w:rsidR="00874917">
        <w:rPr>
          <w:b/>
          <w:sz w:val="28"/>
          <w:szCs w:val="28"/>
        </w:rPr>
        <w:t xml:space="preserve"> 448-609 </w:t>
      </w:r>
    </w:p>
    <w:p w:rsidR="004452BB" w:rsidRDefault="00874917" w:rsidP="008749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26.12.2022 г.</w:t>
      </w:r>
      <w:r w:rsidR="004452BB">
        <w:rPr>
          <w:b/>
          <w:sz w:val="28"/>
          <w:szCs w:val="28"/>
        </w:rPr>
        <w:t xml:space="preserve"> «О бюджете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Камышевского муниципального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на 202</w:t>
      </w:r>
      <w:r w:rsidR="006868D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и плановый период 202</w:t>
      </w:r>
      <w:r w:rsidR="006868D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="006868D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годов»</w:t>
      </w: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Иные межбюджетные  </w:t>
      </w:r>
      <w:proofErr w:type="gramStart"/>
      <w:r>
        <w:rPr>
          <w:b/>
          <w:bCs/>
          <w:color w:val="000000"/>
          <w:sz w:val="28"/>
          <w:szCs w:val="28"/>
        </w:rPr>
        <w:t>трансферты</w:t>
      </w:r>
      <w:proofErr w:type="gramEnd"/>
      <w:r>
        <w:rPr>
          <w:b/>
          <w:bCs/>
          <w:color w:val="000000"/>
          <w:sz w:val="28"/>
          <w:szCs w:val="28"/>
        </w:rPr>
        <w:t xml:space="preserve"> передаваемые из бюджета Камышевского муниципального образования в бюджет Дергачевского муниципального района.</w:t>
      </w:r>
    </w:p>
    <w:p w:rsidR="004452BB" w:rsidRDefault="004452BB" w:rsidP="004452B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тыс. рублей</w:t>
      </w:r>
    </w:p>
    <w:p w:rsidR="004452BB" w:rsidRDefault="004452BB" w:rsidP="004452BB">
      <w:pPr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5495"/>
        <w:gridCol w:w="1701"/>
        <w:gridCol w:w="1276"/>
        <w:gridCol w:w="1666"/>
      </w:tblGrid>
      <w:tr w:rsidR="004452BB" w:rsidTr="004452BB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 w:rsidP="006868D6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202</w:t>
            </w:r>
            <w:r w:rsidR="006868D6">
              <w:rPr>
                <w:b/>
                <w:sz w:val="28"/>
                <w:szCs w:val="28"/>
                <w:lang w:eastAsia="en-US"/>
              </w:rPr>
              <w:t>3</w:t>
            </w:r>
            <w:r>
              <w:rPr>
                <w:b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 w:rsidP="006868D6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202</w:t>
            </w:r>
            <w:r w:rsidR="006868D6">
              <w:rPr>
                <w:b/>
                <w:sz w:val="28"/>
                <w:szCs w:val="28"/>
                <w:lang w:eastAsia="en-US"/>
              </w:rPr>
              <w:t>4</w:t>
            </w:r>
            <w:r>
              <w:rPr>
                <w:b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 w:rsidP="006868D6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202</w:t>
            </w:r>
            <w:r w:rsidR="006868D6">
              <w:rPr>
                <w:b/>
                <w:sz w:val="28"/>
                <w:szCs w:val="28"/>
                <w:lang w:eastAsia="en-US"/>
              </w:rPr>
              <w:t>5</w:t>
            </w:r>
            <w:r>
              <w:rPr>
                <w:b/>
                <w:sz w:val="28"/>
                <w:szCs w:val="28"/>
                <w:lang w:eastAsia="en-US"/>
              </w:rPr>
              <w:t xml:space="preserve"> год</w:t>
            </w:r>
          </w:p>
        </w:tc>
      </w:tr>
      <w:tr w:rsidR="004452BB" w:rsidTr="004452BB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Иные межбюджетные трансферты на осуществление полномочий по формированию, исполнению бюджета поселений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6868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6868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40,6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6868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42,9</w:t>
            </w:r>
          </w:p>
        </w:tc>
      </w:tr>
      <w:tr w:rsidR="004452BB" w:rsidTr="004452BB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Иные межбюджетные трансферты на осуществление полномочий по обеспечению деятельности контрольно - счетного органа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6868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6868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3,4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6868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3,5</w:t>
            </w:r>
          </w:p>
        </w:tc>
      </w:tr>
      <w:tr w:rsidR="004452BB" w:rsidTr="004452BB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4452B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6868D6">
            <w:pPr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6868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2BB" w:rsidRDefault="006868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46,4</w:t>
            </w:r>
          </w:p>
        </w:tc>
      </w:tr>
    </w:tbl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874917" w:rsidRDefault="00874917" w:rsidP="004452BB">
      <w:pPr>
        <w:rPr>
          <w:b/>
          <w:sz w:val="28"/>
          <w:szCs w:val="28"/>
        </w:rPr>
      </w:pPr>
    </w:p>
    <w:p w:rsidR="00874917" w:rsidRDefault="00874917" w:rsidP="004452BB">
      <w:pPr>
        <w:rPr>
          <w:b/>
          <w:sz w:val="28"/>
          <w:szCs w:val="28"/>
        </w:rPr>
      </w:pPr>
    </w:p>
    <w:p w:rsidR="00874917" w:rsidRDefault="00874917" w:rsidP="004452BB">
      <w:pPr>
        <w:rPr>
          <w:b/>
          <w:sz w:val="28"/>
          <w:szCs w:val="28"/>
        </w:rPr>
      </w:pPr>
    </w:p>
    <w:p w:rsidR="00874917" w:rsidRDefault="00874917" w:rsidP="004452BB">
      <w:pPr>
        <w:rPr>
          <w:b/>
          <w:sz w:val="28"/>
          <w:szCs w:val="28"/>
        </w:rPr>
      </w:pPr>
    </w:p>
    <w:p w:rsidR="00874917" w:rsidRDefault="00874917" w:rsidP="004452BB">
      <w:pPr>
        <w:rPr>
          <w:b/>
          <w:sz w:val="28"/>
          <w:szCs w:val="28"/>
        </w:rPr>
      </w:pPr>
    </w:p>
    <w:p w:rsidR="00874917" w:rsidRDefault="00874917" w:rsidP="004452BB">
      <w:pPr>
        <w:rPr>
          <w:b/>
          <w:sz w:val="28"/>
          <w:szCs w:val="28"/>
        </w:rPr>
      </w:pPr>
    </w:p>
    <w:p w:rsidR="00874917" w:rsidRDefault="00550AE3" w:rsidP="004452B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452BB" w:rsidRDefault="004452BB" w:rsidP="004452BB">
      <w:pPr>
        <w:tabs>
          <w:tab w:val="left" w:pos="-540"/>
        </w:tabs>
        <w:ind w:left="-54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№ 7</w:t>
      </w:r>
    </w:p>
    <w:p w:rsidR="00874917" w:rsidRDefault="004452BB" w:rsidP="00874917">
      <w:pPr>
        <w:jc w:val="righ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к Решению </w:t>
      </w:r>
      <w:proofErr w:type="spellStart"/>
      <w:r>
        <w:rPr>
          <w:b/>
          <w:bCs/>
          <w:sz w:val="28"/>
          <w:szCs w:val="28"/>
        </w:rPr>
        <w:t>Совета</w:t>
      </w:r>
      <w:r w:rsidR="00874917">
        <w:rPr>
          <w:b/>
          <w:sz w:val="28"/>
          <w:szCs w:val="28"/>
        </w:rPr>
        <w:t>№</w:t>
      </w:r>
      <w:proofErr w:type="spellEnd"/>
      <w:r w:rsidR="00874917">
        <w:rPr>
          <w:b/>
          <w:sz w:val="28"/>
          <w:szCs w:val="28"/>
        </w:rPr>
        <w:t xml:space="preserve"> 448-609 </w:t>
      </w:r>
    </w:p>
    <w:p w:rsidR="006868D6" w:rsidRDefault="00874917" w:rsidP="00874917">
      <w:pPr>
        <w:tabs>
          <w:tab w:val="left" w:pos="-540"/>
        </w:tabs>
        <w:ind w:left="-540"/>
        <w:jc w:val="righ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от 26.12.2022 г.</w:t>
      </w:r>
      <w:r>
        <w:rPr>
          <w:b/>
          <w:bCs/>
          <w:sz w:val="28"/>
          <w:szCs w:val="28"/>
        </w:rPr>
        <w:t xml:space="preserve"> </w:t>
      </w:r>
      <w:r w:rsidR="004452BB">
        <w:rPr>
          <w:b/>
          <w:bCs/>
          <w:sz w:val="28"/>
          <w:szCs w:val="28"/>
        </w:rPr>
        <w:t xml:space="preserve">«О бюджете </w:t>
      </w:r>
    </w:p>
    <w:p w:rsidR="004452BB" w:rsidRDefault="004452BB" w:rsidP="004452BB">
      <w:pPr>
        <w:tabs>
          <w:tab w:val="left" w:pos="-540"/>
        </w:tabs>
        <w:ind w:left="-54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Камышевского</w:t>
      </w:r>
      <w:proofErr w:type="spellEnd"/>
      <w:r>
        <w:rPr>
          <w:b/>
          <w:bCs/>
          <w:sz w:val="28"/>
          <w:szCs w:val="28"/>
        </w:rPr>
        <w:t xml:space="preserve"> муниципального</w:t>
      </w:r>
    </w:p>
    <w:p w:rsidR="004452BB" w:rsidRDefault="004452BB" w:rsidP="004452BB">
      <w:pPr>
        <w:tabs>
          <w:tab w:val="left" w:pos="-540"/>
        </w:tabs>
        <w:ind w:left="-54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образования на 202</w:t>
      </w:r>
      <w:r w:rsidR="006868D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год </w:t>
      </w:r>
    </w:p>
    <w:p w:rsidR="004452BB" w:rsidRDefault="004452BB" w:rsidP="006868D6">
      <w:pPr>
        <w:tabs>
          <w:tab w:val="left" w:pos="-540"/>
        </w:tabs>
        <w:ind w:left="-54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плановый период 202</w:t>
      </w:r>
      <w:r w:rsidR="006868D6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и 202</w:t>
      </w:r>
      <w:r w:rsidR="006868D6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годов» </w:t>
      </w:r>
    </w:p>
    <w:p w:rsidR="004452BB" w:rsidRDefault="004452BB" w:rsidP="004452BB">
      <w:pPr>
        <w:tabs>
          <w:tab w:val="left" w:pos="-540"/>
        </w:tabs>
        <w:ind w:left="-540"/>
        <w:jc w:val="center"/>
        <w:rPr>
          <w:b/>
          <w:bCs/>
          <w:sz w:val="28"/>
          <w:szCs w:val="28"/>
        </w:rPr>
      </w:pPr>
    </w:p>
    <w:p w:rsidR="004452BB" w:rsidRDefault="004452BB" w:rsidP="004452BB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Нормативы распределения доходов  бюджетом Камышевского му</w:t>
      </w:r>
      <w:r w:rsidR="006868D6">
        <w:rPr>
          <w:rFonts w:ascii="Times New Roman" w:hAnsi="Times New Roman" w:cs="Times New Roman"/>
          <w:b/>
          <w:sz w:val="28"/>
          <w:szCs w:val="28"/>
        </w:rPr>
        <w:t>ниципального образования на 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6868D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6868D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4452BB" w:rsidRDefault="004452BB" w:rsidP="004452BB">
      <w:pPr>
        <w:jc w:val="right"/>
        <w:rPr>
          <w:sz w:val="22"/>
          <w:szCs w:val="22"/>
        </w:rPr>
      </w:pPr>
      <w:r>
        <w:rPr>
          <w:sz w:val="22"/>
          <w:szCs w:val="22"/>
        </w:rPr>
        <w:t>в процентах</w:t>
      </w:r>
    </w:p>
    <w:tbl>
      <w:tblPr>
        <w:tblW w:w="530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554"/>
        <w:gridCol w:w="6802"/>
        <w:gridCol w:w="1559"/>
      </w:tblGrid>
      <w:tr w:rsidR="00A63B6F" w:rsidTr="00A63B6F">
        <w:trPr>
          <w:trHeight w:val="747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Код бюджетной классификации</w:t>
            </w: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Наименование налога, (сбора), платежа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Бюджеты муниципальных образований</w:t>
            </w:r>
          </w:p>
        </w:tc>
      </w:tr>
      <w:tr w:rsidR="00A63B6F" w:rsidTr="00A63B6F">
        <w:trPr>
          <w:trHeight w:val="112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ind w:left="60" w:right="6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1 01 02010 01 0000 110</w:t>
            </w: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ind w:right="6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10</w:t>
            </w:r>
          </w:p>
        </w:tc>
      </w:tr>
      <w:tr w:rsidR="00A63B6F" w:rsidTr="00A63B6F">
        <w:trPr>
          <w:trHeight w:val="139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ind w:left="60" w:right="6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1 01 02020 01 0000 110</w:t>
            </w: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ind w:right="6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10</w:t>
            </w:r>
          </w:p>
        </w:tc>
      </w:tr>
      <w:tr w:rsidR="00A63B6F" w:rsidTr="00A63B6F">
        <w:trPr>
          <w:trHeight w:val="846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ind w:left="60" w:right="6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1 01 02030 01 0000 110</w:t>
            </w: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ind w:right="6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10</w:t>
            </w:r>
          </w:p>
        </w:tc>
      </w:tr>
      <w:tr w:rsidR="00A63B6F" w:rsidTr="00A63B6F">
        <w:trPr>
          <w:trHeight w:val="85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ind w:left="60" w:right="6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1 05 03010 01 0000 110</w:t>
            </w: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ind w:right="6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Единый сельскохозяйственный налог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50</w:t>
            </w:r>
          </w:p>
        </w:tc>
      </w:tr>
      <w:tr w:rsidR="00A63B6F" w:rsidTr="00A63B6F">
        <w:trPr>
          <w:trHeight w:val="139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ind w:left="60" w:right="6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1 05 03020 01 0000 110</w:t>
            </w: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ind w:right="12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50</w:t>
            </w:r>
          </w:p>
        </w:tc>
      </w:tr>
      <w:tr w:rsidR="006868D6" w:rsidTr="00A63B6F">
        <w:trPr>
          <w:trHeight w:val="139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8D6" w:rsidRPr="00A8265D" w:rsidRDefault="006868D6" w:rsidP="006868D6">
            <w:pPr>
              <w:spacing w:line="276" w:lineRule="auto"/>
              <w:ind w:left="60" w:right="60"/>
              <w:jc w:val="center"/>
            </w:pPr>
            <w:r w:rsidRPr="00A8265D">
              <w:rPr>
                <w:sz w:val="22"/>
                <w:szCs w:val="22"/>
              </w:rPr>
              <w:t>1 11 05013 05 1000 120</w:t>
            </w: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8D6" w:rsidRPr="00A8265D" w:rsidRDefault="006868D6" w:rsidP="006868D6">
            <w:pPr>
              <w:spacing w:line="276" w:lineRule="auto"/>
              <w:ind w:right="120"/>
              <w:jc w:val="both"/>
            </w:pPr>
            <w:proofErr w:type="gramStart"/>
            <w:r w:rsidRPr="00A8265D">
              <w:rPr>
                <w:bCs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8D6" w:rsidRPr="00A8265D" w:rsidRDefault="006868D6" w:rsidP="006868D6">
            <w:pPr>
              <w:tabs>
                <w:tab w:val="left" w:pos="-540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A8265D">
              <w:rPr>
                <w:bCs/>
                <w:sz w:val="22"/>
                <w:szCs w:val="22"/>
                <w:lang w:eastAsia="en-US"/>
              </w:rPr>
              <w:t>50</w:t>
            </w:r>
          </w:p>
        </w:tc>
      </w:tr>
      <w:tr w:rsidR="00A63B6F" w:rsidTr="00A63B6F">
        <w:trPr>
          <w:trHeight w:val="984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ind w:left="60" w:right="60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1 11 05035 10 0000 120</w:t>
            </w: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ind w:right="60"/>
              <w:jc w:val="both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100</w:t>
            </w:r>
          </w:p>
        </w:tc>
      </w:tr>
      <w:tr w:rsidR="00A63B6F" w:rsidTr="00A63B6F">
        <w:trPr>
          <w:trHeight w:val="299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1 13 02065 10 0000 130</w:t>
            </w: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A63B6F" w:rsidTr="00A63B6F">
        <w:trPr>
          <w:trHeight w:val="444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1 13 02995 10 0000 130</w:t>
            </w: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A63B6F" w:rsidTr="00A63B6F">
        <w:trPr>
          <w:trHeight w:val="209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1 16 07090 10 0000 140</w:t>
            </w: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pStyle w:val="a4"/>
              <w:spacing w:line="276" w:lineRule="auto"/>
              <w:ind w:right="60"/>
              <w:jc w:val="both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A63B6F" w:rsidTr="00A63B6F">
        <w:trPr>
          <w:trHeight w:val="149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1 17 01050 10 0000 180</w:t>
            </w: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A63B6F" w:rsidTr="00A63B6F">
        <w:trPr>
          <w:trHeight w:val="140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1 17 05050 10 0000 180</w:t>
            </w: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Прочие неналоговые доходы бюджетов сельских поселений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A63B6F" w:rsidTr="00A63B6F">
        <w:trPr>
          <w:trHeight w:val="111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widowControl w:val="0"/>
              <w:autoSpaceDE w:val="0"/>
              <w:autoSpaceDN w:val="0"/>
              <w:adjustRightInd w:val="0"/>
              <w:spacing w:line="276" w:lineRule="auto"/>
              <w:ind w:left="28" w:right="27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1 17 16000 10 0000 180</w:t>
            </w: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5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2BB" w:rsidRDefault="004452BB">
            <w:pPr>
              <w:tabs>
                <w:tab w:val="left" w:pos="-54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</w:tbl>
    <w:p w:rsidR="004452BB" w:rsidRDefault="004452BB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874917" w:rsidRDefault="00874917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874917" w:rsidRDefault="00874917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874917" w:rsidRDefault="00874917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874917" w:rsidRDefault="00874917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874917" w:rsidRDefault="00874917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874917" w:rsidRDefault="00874917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874917" w:rsidRDefault="00874917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6868D6" w:rsidRDefault="006868D6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4452BB" w:rsidRDefault="004452BB" w:rsidP="004452BB">
      <w:pPr>
        <w:tabs>
          <w:tab w:val="left" w:pos="3360"/>
        </w:tabs>
        <w:rPr>
          <w:b/>
          <w:bCs/>
          <w:sz w:val="22"/>
          <w:szCs w:val="22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Приложение № 8</w:t>
      </w:r>
    </w:p>
    <w:p w:rsidR="00874917" w:rsidRDefault="004452BB" w:rsidP="008749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 </w:t>
      </w:r>
      <w:r w:rsidR="00874917">
        <w:rPr>
          <w:b/>
          <w:sz w:val="28"/>
          <w:szCs w:val="28"/>
        </w:rPr>
        <w:t xml:space="preserve">№ 448-609 </w:t>
      </w:r>
    </w:p>
    <w:p w:rsidR="004452BB" w:rsidRDefault="00874917" w:rsidP="008749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26.12.2022 г.</w:t>
      </w:r>
      <w:r w:rsidR="00224B9B">
        <w:rPr>
          <w:b/>
          <w:sz w:val="28"/>
          <w:szCs w:val="28"/>
        </w:rPr>
        <w:t xml:space="preserve"> </w:t>
      </w:r>
      <w:r w:rsidR="004452BB">
        <w:rPr>
          <w:b/>
          <w:sz w:val="28"/>
          <w:szCs w:val="28"/>
        </w:rPr>
        <w:t>«О бюджете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Камышевского о муниципального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на 202</w:t>
      </w:r>
      <w:r w:rsidR="00CD03E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и плановый период 202</w:t>
      </w:r>
      <w:r w:rsidR="00CD03E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="00CD03E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годов» </w:t>
      </w: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Источники финансирования дефицита бюджета Камышевского   муниципального образования Дергачевского муниципального района Саратовской области на 202</w:t>
      </w:r>
      <w:r w:rsidR="00CD03E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и плановый период 202</w:t>
      </w:r>
      <w:r w:rsidR="00CD03E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="00CD03E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годов.</w:t>
      </w:r>
    </w:p>
    <w:p w:rsidR="004452BB" w:rsidRDefault="004452BB" w:rsidP="004452BB">
      <w:pPr>
        <w:jc w:val="right"/>
        <w:rPr>
          <w:sz w:val="28"/>
          <w:szCs w:val="28"/>
        </w:rPr>
      </w:pPr>
      <w:r>
        <w:rPr>
          <w:sz w:val="28"/>
          <w:szCs w:val="28"/>
        </w:rPr>
        <w:t>Тыс.</w:t>
      </w:r>
      <w:r w:rsidR="00F55A14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</w:p>
    <w:p w:rsidR="00A63B6F" w:rsidRDefault="00A63B6F" w:rsidP="004452BB">
      <w:pPr>
        <w:jc w:val="right"/>
        <w:rPr>
          <w:sz w:val="28"/>
          <w:szCs w:val="28"/>
        </w:rPr>
      </w:pP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4536"/>
        <w:gridCol w:w="851"/>
        <w:gridCol w:w="850"/>
        <w:gridCol w:w="851"/>
      </w:tblGrid>
      <w:tr w:rsidR="001844E9" w:rsidTr="001844E9">
        <w:tc>
          <w:tcPr>
            <w:tcW w:w="3119" w:type="dxa"/>
          </w:tcPr>
          <w:p w:rsidR="001844E9" w:rsidRDefault="001844E9" w:rsidP="008749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4536" w:type="dxa"/>
          </w:tcPr>
          <w:p w:rsidR="001844E9" w:rsidRDefault="001844E9" w:rsidP="008749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источников внутреннего финансирования дефицита бюджета</w:t>
            </w:r>
          </w:p>
        </w:tc>
        <w:tc>
          <w:tcPr>
            <w:tcW w:w="851" w:type="dxa"/>
          </w:tcPr>
          <w:p w:rsidR="001844E9" w:rsidRDefault="001844E9" w:rsidP="008749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  <w:p w:rsidR="001844E9" w:rsidRDefault="001844E9" w:rsidP="008749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1844E9" w:rsidRDefault="001844E9" w:rsidP="008749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  <w:p w:rsidR="001844E9" w:rsidRDefault="001844E9" w:rsidP="008749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851" w:type="dxa"/>
          </w:tcPr>
          <w:p w:rsidR="001844E9" w:rsidRDefault="001844E9" w:rsidP="008749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  <w:p w:rsidR="001844E9" w:rsidRDefault="001844E9" w:rsidP="008749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</w:tr>
      <w:tr w:rsidR="001844E9" w:rsidRPr="005141A7" w:rsidTr="001844E9">
        <w:tc>
          <w:tcPr>
            <w:tcW w:w="3119" w:type="dxa"/>
          </w:tcPr>
          <w:p w:rsidR="001844E9" w:rsidRPr="005141A7" w:rsidRDefault="001844E9" w:rsidP="00874917">
            <w:pPr>
              <w:jc w:val="center"/>
            </w:pPr>
            <w:r>
              <w:rPr>
                <w:b/>
                <w:bCs/>
              </w:rPr>
              <w:t xml:space="preserve">000 01 00 </w:t>
            </w:r>
            <w:proofErr w:type="spellStart"/>
            <w:r>
              <w:rPr>
                <w:b/>
                <w:bCs/>
              </w:rPr>
              <w:t>00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00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00</w:t>
            </w:r>
            <w:proofErr w:type="spellEnd"/>
            <w:r>
              <w:rPr>
                <w:b/>
                <w:bCs/>
              </w:rPr>
              <w:t xml:space="preserve"> 0000 000</w:t>
            </w:r>
          </w:p>
        </w:tc>
        <w:tc>
          <w:tcPr>
            <w:tcW w:w="4536" w:type="dxa"/>
          </w:tcPr>
          <w:p w:rsidR="001844E9" w:rsidRPr="005141A7" w:rsidRDefault="001844E9" w:rsidP="00874917">
            <w:pPr>
              <w:jc w:val="both"/>
            </w:pPr>
            <w:r>
              <w:t>Источники внутреннего финансирования дефицитов бюджетов</w:t>
            </w:r>
          </w:p>
        </w:tc>
        <w:tc>
          <w:tcPr>
            <w:tcW w:w="851" w:type="dxa"/>
          </w:tcPr>
          <w:p w:rsidR="001844E9" w:rsidRPr="005141A7" w:rsidRDefault="001844E9" w:rsidP="00874917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1844E9" w:rsidRPr="005141A7" w:rsidRDefault="001844E9" w:rsidP="00874917">
            <w:pPr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1844E9" w:rsidRPr="005141A7" w:rsidRDefault="001844E9" w:rsidP="00874917">
            <w:pPr>
              <w:jc w:val="center"/>
            </w:pPr>
            <w:r>
              <w:t>0,0</w:t>
            </w:r>
          </w:p>
        </w:tc>
      </w:tr>
      <w:tr w:rsidR="001844E9" w:rsidRPr="005141A7" w:rsidTr="001844E9">
        <w:tc>
          <w:tcPr>
            <w:tcW w:w="3119" w:type="dxa"/>
          </w:tcPr>
          <w:p w:rsidR="001844E9" w:rsidRPr="005141A7" w:rsidRDefault="001844E9" w:rsidP="00874917">
            <w:pPr>
              <w:jc w:val="center"/>
            </w:pPr>
            <w:r>
              <w:rPr>
                <w:b/>
                <w:bCs/>
              </w:rPr>
              <w:t xml:space="preserve">000 01 05 02 00 </w:t>
            </w:r>
            <w:proofErr w:type="spellStart"/>
            <w:r>
              <w:rPr>
                <w:b/>
                <w:bCs/>
              </w:rPr>
              <w:t>00</w:t>
            </w:r>
            <w:proofErr w:type="spellEnd"/>
            <w:r>
              <w:rPr>
                <w:b/>
                <w:bCs/>
              </w:rPr>
              <w:t xml:space="preserve"> 0000 510</w:t>
            </w:r>
          </w:p>
        </w:tc>
        <w:tc>
          <w:tcPr>
            <w:tcW w:w="4536" w:type="dxa"/>
          </w:tcPr>
          <w:p w:rsidR="001844E9" w:rsidRPr="005141A7" w:rsidRDefault="001844E9" w:rsidP="00874917">
            <w:pPr>
              <w:jc w:val="both"/>
            </w:pPr>
            <w:r>
              <w:t xml:space="preserve">Увеличение прочих остатков средств бюджетов </w:t>
            </w:r>
          </w:p>
        </w:tc>
        <w:tc>
          <w:tcPr>
            <w:tcW w:w="851" w:type="dxa"/>
          </w:tcPr>
          <w:p w:rsidR="001844E9" w:rsidRPr="005141A7" w:rsidRDefault="001844E9" w:rsidP="00874917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1844E9" w:rsidRPr="005141A7" w:rsidRDefault="001844E9" w:rsidP="00874917">
            <w:pPr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1844E9" w:rsidRPr="005141A7" w:rsidRDefault="001844E9" w:rsidP="00874917">
            <w:pPr>
              <w:jc w:val="center"/>
            </w:pPr>
            <w:r>
              <w:t>0,0</w:t>
            </w:r>
          </w:p>
        </w:tc>
      </w:tr>
      <w:tr w:rsidR="001844E9" w:rsidRPr="005141A7" w:rsidTr="001844E9">
        <w:tc>
          <w:tcPr>
            <w:tcW w:w="3119" w:type="dxa"/>
          </w:tcPr>
          <w:p w:rsidR="001844E9" w:rsidRDefault="001844E9" w:rsidP="008749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000 01 05 02 01 00 0000 510</w:t>
            </w:r>
          </w:p>
          <w:p w:rsidR="001844E9" w:rsidRDefault="001844E9" w:rsidP="00874917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</w:tcPr>
          <w:p w:rsidR="001844E9" w:rsidRDefault="001844E9" w:rsidP="00874917">
            <w:pPr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851" w:type="dxa"/>
          </w:tcPr>
          <w:p w:rsidR="001844E9" w:rsidRDefault="001844E9" w:rsidP="00874917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1844E9" w:rsidRDefault="001844E9" w:rsidP="00874917">
            <w:pPr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1844E9" w:rsidRDefault="001844E9" w:rsidP="00874917">
            <w:pPr>
              <w:jc w:val="center"/>
            </w:pPr>
            <w:r>
              <w:t>0,0</w:t>
            </w:r>
          </w:p>
        </w:tc>
      </w:tr>
      <w:tr w:rsidR="001844E9" w:rsidRPr="005141A7" w:rsidTr="001844E9">
        <w:tc>
          <w:tcPr>
            <w:tcW w:w="3119" w:type="dxa"/>
          </w:tcPr>
          <w:p w:rsidR="001844E9" w:rsidRDefault="001844E9" w:rsidP="00874917">
            <w:pPr>
              <w:jc w:val="center"/>
              <w:rPr>
                <w:b/>
                <w:bCs/>
              </w:rPr>
            </w:pPr>
          </w:p>
          <w:p w:rsidR="001844E9" w:rsidRDefault="001844E9" w:rsidP="008749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000 01 05 02 01 10 0000 510</w:t>
            </w:r>
          </w:p>
        </w:tc>
        <w:tc>
          <w:tcPr>
            <w:tcW w:w="4536" w:type="dxa"/>
          </w:tcPr>
          <w:p w:rsidR="001844E9" w:rsidRDefault="001844E9" w:rsidP="00874917">
            <w:pPr>
              <w:jc w:val="both"/>
            </w:pPr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851" w:type="dxa"/>
          </w:tcPr>
          <w:p w:rsidR="001844E9" w:rsidRDefault="001844E9" w:rsidP="00874917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1844E9" w:rsidRDefault="001844E9" w:rsidP="00874917">
            <w:pPr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1844E9" w:rsidRDefault="001844E9" w:rsidP="00874917">
            <w:pPr>
              <w:jc w:val="center"/>
            </w:pPr>
            <w:r>
              <w:t>0,0</w:t>
            </w:r>
          </w:p>
        </w:tc>
      </w:tr>
      <w:tr w:rsidR="001844E9" w:rsidRPr="005141A7" w:rsidTr="001844E9">
        <w:tc>
          <w:tcPr>
            <w:tcW w:w="3119" w:type="dxa"/>
          </w:tcPr>
          <w:p w:rsidR="001844E9" w:rsidRDefault="001844E9" w:rsidP="008749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000 01 05 02 00 </w:t>
            </w:r>
            <w:proofErr w:type="spellStart"/>
            <w:r>
              <w:rPr>
                <w:b/>
                <w:bCs/>
              </w:rPr>
              <w:t>00</w:t>
            </w:r>
            <w:proofErr w:type="spellEnd"/>
            <w:r>
              <w:rPr>
                <w:b/>
                <w:bCs/>
              </w:rPr>
              <w:t xml:space="preserve"> 0000 610</w:t>
            </w:r>
          </w:p>
        </w:tc>
        <w:tc>
          <w:tcPr>
            <w:tcW w:w="4536" w:type="dxa"/>
          </w:tcPr>
          <w:p w:rsidR="001844E9" w:rsidRPr="005141A7" w:rsidRDefault="001844E9" w:rsidP="00874917">
            <w:pPr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851" w:type="dxa"/>
          </w:tcPr>
          <w:p w:rsidR="001844E9" w:rsidRDefault="001844E9" w:rsidP="00874917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1844E9" w:rsidRDefault="001844E9" w:rsidP="00874917">
            <w:pPr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1844E9" w:rsidRDefault="001844E9" w:rsidP="00874917">
            <w:pPr>
              <w:jc w:val="center"/>
            </w:pPr>
            <w:r>
              <w:t>0,0</w:t>
            </w:r>
          </w:p>
        </w:tc>
      </w:tr>
      <w:tr w:rsidR="001844E9" w:rsidRPr="005141A7" w:rsidTr="001844E9">
        <w:tc>
          <w:tcPr>
            <w:tcW w:w="3119" w:type="dxa"/>
          </w:tcPr>
          <w:p w:rsidR="001844E9" w:rsidRDefault="001844E9" w:rsidP="00874917">
            <w:pPr>
              <w:jc w:val="center"/>
              <w:rPr>
                <w:b/>
                <w:bCs/>
              </w:rPr>
            </w:pPr>
          </w:p>
          <w:p w:rsidR="001844E9" w:rsidRDefault="001844E9" w:rsidP="008749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000 01 05 02 01 00 0000 610</w:t>
            </w:r>
          </w:p>
        </w:tc>
        <w:tc>
          <w:tcPr>
            <w:tcW w:w="4536" w:type="dxa"/>
          </w:tcPr>
          <w:p w:rsidR="001844E9" w:rsidRDefault="001844E9" w:rsidP="00874917">
            <w:pPr>
              <w:jc w:val="both"/>
            </w:pPr>
            <w:r>
              <w:t xml:space="preserve">Уменьшение прочих остатков денежных средств бюджетов </w:t>
            </w:r>
          </w:p>
        </w:tc>
        <w:tc>
          <w:tcPr>
            <w:tcW w:w="851" w:type="dxa"/>
          </w:tcPr>
          <w:p w:rsidR="001844E9" w:rsidRDefault="001844E9" w:rsidP="00874917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1844E9" w:rsidRDefault="001844E9" w:rsidP="00874917">
            <w:pPr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1844E9" w:rsidRDefault="001844E9" w:rsidP="00874917">
            <w:pPr>
              <w:jc w:val="center"/>
            </w:pPr>
            <w:r>
              <w:t>0,0</w:t>
            </w:r>
          </w:p>
        </w:tc>
      </w:tr>
      <w:tr w:rsidR="001844E9" w:rsidRPr="005141A7" w:rsidTr="001844E9">
        <w:tc>
          <w:tcPr>
            <w:tcW w:w="3119" w:type="dxa"/>
          </w:tcPr>
          <w:p w:rsidR="001844E9" w:rsidRDefault="001844E9" w:rsidP="00874917">
            <w:pPr>
              <w:jc w:val="center"/>
              <w:rPr>
                <w:b/>
                <w:bCs/>
              </w:rPr>
            </w:pPr>
          </w:p>
          <w:p w:rsidR="001844E9" w:rsidRDefault="001844E9" w:rsidP="008749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000 01 05 02 01 10 0000 610</w:t>
            </w:r>
          </w:p>
        </w:tc>
        <w:tc>
          <w:tcPr>
            <w:tcW w:w="4536" w:type="dxa"/>
          </w:tcPr>
          <w:p w:rsidR="001844E9" w:rsidRDefault="001844E9" w:rsidP="00874917">
            <w:pPr>
              <w:jc w:val="both"/>
            </w:pPr>
            <w:r>
              <w:t>Уменьшение прочих остатков денежных средств бюджетов сельских поселений</w:t>
            </w:r>
          </w:p>
        </w:tc>
        <w:tc>
          <w:tcPr>
            <w:tcW w:w="851" w:type="dxa"/>
          </w:tcPr>
          <w:p w:rsidR="001844E9" w:rsidRDefault="001844E9" w:rsidP="00874917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1844E9" w:rsidRDefault="001844E9" w:rsidP="00874917">
            <w:pPr>
              <w:jc w:val="center"/>
            </w:pPr>
            <w:r>
              <w:t>0,0</w:t>
            </w:r>
          </w:p>
        </w:tc>
        <w:tc>
          <w:tcPr>
            <w:tcW w:w="851" w:type="dxa"/>
          </w:tcPr>
          <w:p w:rsidR="001844E9" w:rsidRDefault="001844E9" w:rsidP="00874917">
            <w:pPr>
              <w:jc w:val="center"/>
            </w:pPr>
            <w:r>
              <w:t>0,0</w:t>
            </w:r>
          </w:p>
        </w:tc>
      </w:tr>
    </w:tbl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874917" w:rsidRDefault="00874917" w:rsidP="004452BB">
      <w:pPr>
        <w:jc w:val="right"/>
        <w:rPr>
          <w:b/>
          <w:sz w:val="28"/>
          <w:szCs w:val="28"/>
        </w:rPr>
      </w:pPr>
    </w:p>
    <w:p w:rsidR="00874917" w:rsidRDefault="00874917" w:rsidP="004452BB">
      <w:pPr>
        <w:jc w:val="right"/>
        <w:rPr>
          <w:b/>
          <w:sz w:val="28"/>
          <w:szCs w:val="28"/>
        </w:rPr>
      </w:pPr>
    </w:p>
    <w:p w:rsidR="00874917" w:rsidRDefault="00874917" w:rsidP="004452BB">
      <w:pPr>
        <w:jc w:val="right"/>
        <w:rPr>
          <w:b/>
          <w:sz w:val="28"/>
          <w:szCs w:val="28"/>
        </w:rPr>
      </w:pPr>
    </w:p>
    <w:p w:rsidR="00874917" w:rsidRDefault="00874917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874917" w:rsidRDefault="00874917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CD03E9" w:rsidRDefault="00CD03E9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Приложение № 9</w:t>
      </w:r>
    </w:p>
    <w:p w:rsidR="00874917" w:rsidRDefault="004452BB" w:rsidP="008749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к  решению Совета</w:t>
      </w:r>
      <w:r w:rsidR="00224B9B">
        <w:rPr>
          <w:b/>
          <w:sz w:val="28"/>
          <w:szCs w:val="28"/>
        </w:rPr>
        <w:t xml:space="preserve"> </w:t>
      </w:r>
      <w:r w:rsidR="00874917">
        <w:rPr>
          <w:b/>
          <w:sz w:val="28"/>
          <w:szCs w:val="28"/>
        </w:rPr>
        <w:t xml:space="preserve">№ 448-609 </w:t>
      </w:r>
    </w:p>
    <w:p w:rsidR="004452BB" w:rsidRDefault="00874917" w:rsidP="008749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26.12.2022 г. </w:t>
      </w:r>
      <w:r w:rsidR="004452BB">
        <w:rPr>
          <w:b/>
          <w:sz w:val="28"/>
          <w:szCs w:val="28"/>
        </w:rPr>
        <w:t>«О бюджете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Камышевского  муниципального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образования на 202</w:t>
      </w:r>
      <w:r w:rsidR="00CD03E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</w:t>
      </w:r>
    </w:p>
    <w:p w:rsidR="004452BB" w:rsidRDefault="004452BB" w:rsidP="004452B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и плановый период 202</w:t>
      </w:r>
      <w:r w:rsidR="00CD03E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="00CD03E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годов» </w:t>
      </w: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муниципальных заимствований Камышевского муниципального образования на 202</w:t>
      </w:r>
      <w:r w:rsidR="00CD03E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и плановый период 202</w:t>
      </w:r>
      <w:r w:rsidR="00CD03E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="00CD03E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годов</w:t>
      </w:r>
    </w:p>
    <w:p w:rsidR="00F55A14" w:rsidRDefault="00F55A14" w:rsidP="004452BB">
      <w:pPr>
        <w:jc w:val="right"/>
        <w:rPr>
          <w:sz w:val="28"/>
          <w:szCs w:val="28"/>
        </w:rPr>
      </w:pPr>
    </w:p>
    <w:p w:rsidR="004452BB" w:rsidRDefault="004452BB" w:rsidP="004452BB">
      <w:pPr>
        <w:jc w:val="right"/>
        <w:rPr>
          <w:sz w:val="28"/>
          <w:szCs w:val="28"/>
        </w:rPr>
      </w:pPr>
      <w:r>
        <w:rPr>
          <w:sz w:val="28"/>
          <w:szCs w:val="28"/>
        </w:rPr>
        <w:t>тыс.</w:t>
      </w:r>
      <w:r w:rsidR="00F55A14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рублей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/>
      </w:tblPr>
      <w:tblGrid>
        <w:gridCol w:w="554"/>
        <w:gridCol w:w="3587"/>
        <w:gridCol w:w="1035"/>
        <w:gridCol w:w="977"/>
        <w:gridCol w:w="988"/>
        <w:gridCol w:w="989"/>
        <w:gridCol w:w="977"/>
        <w:gridCol w:w="989"/>
      </w:tblGrid>
      <w:tr w:rsidR="00F55A14" w:rsidTr="00F55A14">
        <w:trPr>
          <w:trHeight w:val="264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hideMark/>
          </w:tcPr>
          <w:p w:rsidR="00F55A14" w:rsidRPr="00CD03E9" w:rsidRDefault="00F55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 xml:space="preserve">№ </w:t>
            </w:r>
          </w:p>
        </w:tc>
        <w:tc>
          <w:tcPr>
            <w:tcW w:w="35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55A14" w:rsidRPr="00CD03E9" w:rsidRDefault="00F55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Виды заимствований</w:t>
            </w:r>
          </w:p>
        </w:tc>
        <w:tc>
          <w:tcPr>
            <w:tcW w:w="2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55A14" w:rsidRPr="00CD03E9" w:rsidRDefault="00F55A14" w:rsidP="00CD03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202</w:t>
            </w:r>
            <w:r w:rsidR="00CD03E9" w:rsidRPr="00CD03E9">
              <w:rPr>
                <w:rFonts w:eastAsia="Calibri"/>
                <w:color w:val="000000"/>
                <w:lang w:eastAsia="en-US"/>
              </w:rPr>
              <w:t>3</w:t>
            </w:r>
            <w:r w:rsidRPr="00CD03E9">
              <w:rPr>
                <w:rFonts w:eastAsia="Calibri"/>
                <w:color w:val="000000"/>
                <w:lang w:eastAsia="en-US"/>
              </w:rPr>
              <w:t xml:space="preserve"> год</w:t>
            </w:r>
          </w:p>
        </w:tc>
        <w:tc>
          <w:tcPr>
            <w:tcW w:w="1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55A14" w:rsidRPr="00CD03E9" w:rsidRDefault="00F55A14" w:rsidP="00CD03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202</w:t>
            </w:r>
            <w:r w:rsidR="00CD03E9" w:rsidRPr="00CD03E9">
              <w:rPr>
                <w:rFonts w:eastAsia="Calibri"/>
                <w:color w:val="000000"/>
                <w:lang w:eastAsia="en-US"/>
              </w:rPr>
              <w:t>4</w:t>
            </w:r>
            <w:r w:rsidRPr="00CD03E9">
              <w:rPr>
                <w:rFonts w:eastAsia="Calibri"/>
                <w:color w:val="000000"/>
                <w:lang w:eastAsia="en-US"/>
              </w:rPr>
              <w:t xml:space="preserve"> год</w:t>
            </w:r>
          </w:p>
        </w:tc>
        <w:tc>
          <w:tcPr>
            <w:tcW w:w="19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55A14" w:rsidRPr="00CD03E9" w:rsidRDefault="00F55A14" w:rsidP="00CD03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202</w:t>
            </w:r>
            <w:r w:rsidR="00CD03E9" w:rsidRPr="00CD03E9">
              <w:rPr>
                <w:rFonts w:eastAsia="Calibri"/>
                <w:color w:val="000000"/>
                <w:lang w:eastAsia="en-US"/>
              </w:rPr>
              <w:t>5</w:t>
            </w:r>
            <w:r w:rsidRPr="00CD03E9">
              <w:rPr>
                <w:rFonts w:eastAsia="Calibri"/>
                <w:color w:val="000000"/>
                <w:lang w:eastAsia="en-US"/>
              </w:rPr>
              <w:t xml:space="preserve"> год</w:t>
            </w:r>
          </w:p>
        </w:tc>
      </w:tr>
      <w:tr w:rsidR="004452BB" w:rsidTr="00F55A14">
        <w:trPr>
          <w:trHeight w:val="1325"/>
        </w:trPr>
        <w:tc>
          <w:tcPr>
            <w:tcW w:w="55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proofErr w:type="gramStart"/>
            <w:r w:rsidRPr="00CD03E9">
              <w:rPr>
                <w:rFonts w:eastAsia="Calibri"/>
                <w:color w:val="000000"/>
                <w:lang w:eastAsia="en-US"/>
              </w:rPr>
              <w:t>п</w:t>
            </w:r>
            <w:proofErr w:type="gramEnd"/>
            <w:r w:rsidRPr="00CD03E9">
              <w:rPr>
                <w:rFonts w:eastAsia="Calibri"/>
                <w:color w:val="000000"/>
                <w:lang w:eastAsia="en-US"/>
              </w:rPr>
              <w:t>/п</w:t>
            </w:r>
          </w:p>
        </w:tc>
        <w:tc>
          <w:tcPr>
            <w:tcW w:w="35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привлечение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погашение основной суммы долга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привлечение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погашение основной суммы долга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привлечение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погашение основной суммы долга</w:t>
            </w:r>
          </w:p>
        </w:tc>
      </w:tr>
      <w:tr w:rsidR="004452BB" w:rsidTr="00F55A14">
        <w:trPr>
          <w:trHeight w:val="794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3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Кредиты, полученные от кредитных организаций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4452BB" w:rsidTr="00F55A14">
        <w:trPr>
          <w:trHeight w:val="1663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3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03E9">
              <w:rPr>
                <w:rFonts w:eastAsia="Calibri"/>
                <w:color w:val="000000"/>
                <w:lang w:eastAsia="en-US"/>
              </w:rPr>
              <w:t>0,0</w:t>
            </w:r>
          </w:p>
        </w:tc>
      </w:tr>
      <w:tr w:rsidR="004452BB" w:rsidTr="00F55A14">
        <w:trPr>
          <w:trHeight w:val="658"/>
        </w:trPr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D03E9">
              <w:rPr>
                <w:rFonts w:eastAsia="Calibri"/>
                <w:b/>
                <w:bCs/>
                <w:color w:val="000000"/>
                <w:lang w:eastAsia="en-US"/>
              </w:rPr>
              <w:t>Всего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D03E9">
              <w:rPr>
                <w:rFonts w:eastAsia="Calibri"/>
                <w:b/>
                <w:bCs/>
                <w:color w:val="000000"/>
                <w:lang w:eastAsia="en-US"/>
              </w:rPr>
              <w:t>0,0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D03E9">
              <w:rPr>
                <w:rFonts w:eastAsia="Calibri"/>
                <w:b/>
                <w:bCs/>
                <w:color w:val="000000"/>
                <w:lang w:eastAsia="en-US"/>
              </w:rPr>
              <w:t>0,0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D03E9">
              <w:rPr>
                <w:rFonts w:eastAsia="Calibri"/>
                <w:b/>
                <w:bCs/>
                <w:color w:val="000000"/>
                <w:lang w:eastAsia="en-US"/>
              </w:rPr>
              <w:t>0,0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D03E9">
              <w:rPr>
                <w:rFonts w:eastAsia="Calibri"/>
                <w:b/>
                <w:bCs/>
                <w:color w:val="000000"/>
                <w:lang w:eastAsia="en-US"/>
              </w:rPr>
              <w:t>0,0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D03E9">
              <w:rPr>
                <w:rFonts w:eastAsia="Calibri"/>
                <w:b/>
                <w:bCs/>
                <w:color w:val="000000"/>
                <w:lang w:eastAsia="en-US"/>
              </w:rPr>
              <w:t>0,0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52BB" w:rsidRPr="00CD03E9" w:rsidRDefault="004452B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D03E9">
              <w:rPr>
                <w:rFonts w:eastAsia="Calibri"/>
                <w:b/>
                <w:bCs/>
                <w:color w:val="000000"/>
                <w:lang w:eastAsia="en-US"/>
              </w:rPr>
              <w:t>0,0</w:t>
            </w:r>
          </w:p>
        </w:tc>
      </w:tr>
    </w:tbl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jc w:val="right"/>
        <w:rPr>
          <w:b/>
          <w:sz w:val="28"/>
          <w:szCs w:val="28"/>
        </w:rPr>
      </w:pPr>
    </w:p>
    <w:p w:rsidR="004452BB" w:rsidRDefault="004452BB" w:rsidP="004452BB">
      <w:pPr>
        <w:rPr>
          <w:b/>
          <w:sz w:val="28"/>
          <w:szCs w:val="28"/>
        </w:rPr>
      </w:pPr>
    </w:p>
    <w:p w:rsidR="00531995" w:rsidRDefault="00531995"/>
    <w:sectPr w:rsidR="00531995" w:rsidSect="00A63B6F">
      <w:type w:val="continuous"/>
      <w:pgSz w:w="11750" w:h="16750"/>
      <w:pgMar w:top="993" w:right="835" w:bottom="280" w:left="85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A63B6F"/>
    <w:rsid w:val="00050E75"/>
    <w:rsid w:val="00074700"/>
    <w:rsid w:val="000F2E91"/>
    <w:rsid w:val="001844E9"/>
    <w:rsid w:val="00224B9B"/>
    <w:rsid w:val="00323A03"/>
    <w:rsid w:val="00366CF0"/>
    <w:rsid w:val="004073FC"/>
    <w:rsid w:val="004452BB"/>
    <w:rsid w:val="00531995"/>
    <w:rsid w:val="00550AE3"/>
    <w:rsid w:val="006221AC"/>
    <w:rsid w:val="006868D6"/>
    <w:rsid w:val="00763362"/>
    <w:rsid w:val="00867E36"/>
    <w:rsid w:val="00874917"/>
    <w:rsid w:val="008F59EC"/>
    <w:rsid w:val="0092256E"/>
    <w:rsid w:val="009758B3"/>
    <w:rsid w:val="00A25498"/>
    <w:rsid w:val="00A63B6F"/>
    <w:rsid w:val="00A64834"/>
    <w:rsid w:val="00AA06A0"/>
    <w:rsid w:val="00AE68EF"/>
    <w:rsid w:val="00B23540"/>
    <w:rsid w:val="00B50DD4"/>
    <w:rsid w:val="00BE07A1"/>
    <w:rsid w:val="00BE63BC"/>
    <w:rsid w:val="00CD03E9"/>
    <w:rsid w:val="00DC61DB"/>
    <w:rsid w:val="00E857B7"/>
    <w:rsid w:val="00EB33DB"/>
    <w:rsid w:val="00F55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2B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rsid w:val="004452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"/>
    <w:basedOn w:val="a"/>
    <w:link w:val="a3"/>
    <w:uiPriority w:val="99"/>
    <w:unhideWhenUsed/>
    <w:rsid w:val="004452BB"/>
    <w:rPr>
      <w:sz w:val="28"/>
    </w:rPr>
  </w:style>
  <w:style w:type="character" w:customStyle="1" w:styleId="a5">
    <w:name w:val="Текст выноски Знак"/>
    <w:basedOn w:val="a0"/>
    <w:link w:val="a6"/>
    <w:uiPriority w:val="99"/>
    <w:semiHidden/>
    <w:rsid w:val="004452B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4452BB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4452BB"/>
    <w:pPr>
      <w:jc w:val="center"/>
    </w:pPr>
    <w:rPr>
      <w:b/>
      <w:bCs/>
      <w:sz w:val="28"/>
    </w:rPr>
  </w:style>
  <w:style w:type="character" w:customStyle="1" w:styleId="a8">
    <w:name w:val="Название Знак"/>
    <w:basedOn w:val="a0"/>
    <w:link w:val="a7"/>
    <w:rsid w:val="004452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No Spacing"/>
    <w:uiPriority w:val="1"/>
    <w:qFormat/>
    <w:rsid w:val="004452BB"/>
    <w:rPr>
      <w:rFonts w:eastAsia="Times New Roman"/>
      <w:sz w:val="22"/>
      <w:szCs w:val="22"/>
    </w:rPr>
  </w:style>
  <w:style w:type="character" w:customStyle="1" w:styleId="wmi-callto">
    <w:name w:val="wmi-callto"/>
    <w:basedOn w:val="a0"/>
    <w:uiPriority w:val="99"/>
    <w:rsid w:val="004452BB"/>
  </w:style>
  <w:style w:type="paragraph" w:customStyle="1" w:styleId="ConsPlusNormal">
    <w:name w:val="ConsPlusNormal"/>
    <w:rsid w:val="004452B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44;&#1083;&#1103;%20&#1050;&#1057;&#1054;\&#1055;&#1088;&#1080;&#1085;&#1103;&#1090;&#1099;&#1077;%20&#1056;&#1077;&#1096;&#1077;&#1085;&#1080;&#1103;%20&#1085;&#1072;%202022%20&#1075;&#1086;&#1076;\&#8470;425-560%20&#1073;&#1102;&#1076;&#1078;&#1077;&#1090;%20&#1050;&#1072;&#1084;&#1099;&#1096;&#1077;&#1074;&#1089;&#1082;&#1086;&#1075;&#1086;%20&#1052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721944-5D20-4444-B3D9-40D0CB72E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№425-560 бюджет Камышевского МО</Template>
  <TotalTime>320</TotalTime>
  <Pages>24</Pages>
  <Words>5324</Words>
  <Characters>30349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2022-12-23T12:15:00Z</cp:lastPrinted>
  <dcterms:created xsi:type="dcterms:W3CDTF">2022-01-13T04:26:00Z</dcterms:created>
  <dcterms:modified xsi:type="dcterms:W3CDTF">2022-12-23T12:19:00Z</dcterms:modified>
</cp:coreProperties>
</file>